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2086"/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Макетная таблица верхнего колонтитула"/>
      </w:tblPr>
      <w:tblGrid>
        <w:gridCol w:w="15692"/>
      </w:tblGrid>
      <w:tr w:rsidR="005D63EB" w:rsidRPr="00DC400F" w:rsidTr="005D63EB">
        <w:trPr>
          <w:trHeight w:val="270"/>
        </w:trPr>
        <w:tc>
          <w:tcPr>
            <w:tcW w:w="15398" w:type="dxa"/>
          </w:tcPr>
          <w:p w:rsidR="005D63EB" w:rsidRDefault="005D63EB" w:rsidP="005D63EB"/>
        </w:tc>
      </w:tr>
      <w:tr w:rsidR="005D63EB" w:rsidRPr="00DC400F" w:rsidTr="005D63EB">
        <w:trPr>
          <w:trHeight w:val="1505"/>
        </w:trPr>
        <w:tc>
          <w:tcPr>
            <w:tcW w:w="15398" w:type="dxa"/>
          </w:tcPr>
          <w:p w:rsidR="005D63EB" w:rsidRDefault="001F2E3C" w:rsidP="00B0222C">
            <w:pPr>
              <w:ind w:left="0"/>
            </w:pPr>
            <w:bookmarkStart w:id="0" w:name="_Hlk230246741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9011935</wp:posOffset>
                  </wp:positionH>
                  <wp:positionV relativeFrom="paragraph">
                    <wp:posOffset>306927</wp:posOffset>
                  </wp:positionV>
                  <wp:extent cx="946297" cy="946297"/>
                  <wp:effectExtent l="0" t="0" r="6350" b="6350"/>
                  <wp:wrapTight wrapText="bothSides">
                    <wp:wrapPolygon edited="0">
                      <wp:start x="7828" y="870"/>
                      <wp:lineTo x="3914" y="2174"/>
                      <wp:lineTo x="435" y="5654"/>
                      <wp:lineTo x="435" y="9568"/>
                      <wp:lineTo x="4784" y="16526"/>
                      <wp:lineTo x="8263" y="21310"/>
                      <wp:lineTo x="9133" y="21310"/>
                      <wp:lineTo x="11307" y="21310"/>
                      <wp:lineTo x="11742" y="21310"/>
                      <wp:lineTo x="19570" y="16091"/>
                      <wp:lineTo x="19570" y="15656"/>
                      <wp:lineTo x="21310" y="13047"/>
                      <wp:lineTo x="21310" y="6958"/>
                      <wp:lineTo x="11742" y="870"/>
                      <wp:lineTo x="7828" y="87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655" cy="94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D63EB" w:rsidRPr="005D63EB" w:rsidRDefault="005D63EB" w:rsidP="001F2E3C">
      <w:pPr>
        <w:tabs>
          <w:tab w:val="left" w:pos="6383"/>
        </w:tabs>
        <w:ind w:left="0"/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  <w:r w:rsidRPr="005D63EB"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  <w:t>Комплексы гимнастических упражнений</w:t>
      </w:r>
    </w:p>
    <w:p w:rsidR="005D63EB" w:rsidRDefault="005D63EB" w:rsidP="001F2E3C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  <w:r w:rsidRPr="005D63EB"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  <w:t>для детей до 1 года</w:t>
      </w:r>
    </w:p>
    <w:p w:rsidR="005D63EB" w:rsidRDefault="00F279F7" w:rsidP="005D63EB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861A817">
            <wp:simplePos x="0" y="0"/>
            <wp:positionH relativeFrom="margin">
              <wp:posOffset>3600450</wp:posOffset>
            </wp:positionH>
            <wp:positionV relativeFrom="paragraph">
              <wp:posOffset>12700</wp:posOffset>
            </wp:positionV>
            <wp:extent cx="2765224" cy="2571750"/>
            <wp:effectExtent l="95250" t="95250" r="92710" b="800100"/>
            <wp:wrapTight wrapText="bothSides">
              <wp:wrapPolygon edited="0">
                <wp:start x="0" y="-800"/>
                <wp:lineTo x="-744" y="-480"/>
                <wp:lineTo x="-595" y="28160"/>
                <wp:lineTo x="22027" y="28160"/>
                <wp:lineTo x="22175" y="2080"/>
                <wp:lineTo x="21431" y="-320"/>
                <wp:lineTo x="21431" y="-800"/>
                <wp:lineTo x="0" y="-800"/>
              </wp:wrapPolygon>
            </wp:wrapTight>
            <wp:docPr id="5" name="Рисунок 5" descr="https://avatars.mds.yandex.net/i?id=618654b2242015769f13cd7ed8459015c272ce87-58588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618654b2242015769f13cd7ed8459015c272ce87-58588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224" cy="2571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3EB" w:rsidRDefault="005D63EB" w:rsidP="005D63EB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</w:p>
    <w:p w:rsidR="005D63EB" w:rsidRDefault="005D63EB" w:rsidP="005D63EB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</w:p>
    <w:p w:rsidR="005D63EB" w:rsidRDefault="001F2E3C" w:rsidP="005D63EB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  <w:r w:rsidRPr="005D63EB">
        <w:rPr>
          <w:noProof/>
          <w:color w:val="004E6C" w:themeColor="accent2" w:themeShade="8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723930</wp:posOffset>
            </wp:positionV>
            <wp:extent cx="1182370" cy="11982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3EB" w:rsidRPr="005D63EB" w:rsidRDefault="001F2E3C" w:rsidP="005D63EB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EE37D3">
            <wp:simplePos x="0" y="0"/>
            <wp:positionH relativeFrom="margin">
              <wp:posOffset>9159447</wp:posOffset>
            </wp:positionH>
            <wp:positionV relativeFrom="paragraph">
              <wp:posOffset>150539</wp:posOffset>
            </wp:positionV>
            <wp:extent cx="1119505" cy="1031240"/>
            <wp:effectExtent l="0" t="0" r="444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E02" w:rsidRDefault="00F279F7" w:rsidP="00B0222C">
      <w:pPr>
        <w:tabs>
          <w:tab w:val="left" w:pos="6383"/>
        </w:tabs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0000" w:themeColor="text1"/>
          <w:sz w:val="48"/>
          <w:szCs w:val="48"/>
        </w:rPr>
        <w:lastRenderedPageBreak/>
        <w:t xml:space="preserve">  </w:t>
      </w:r>
      <w:r w:rsidR="001C4DDB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   </w:t>
      </w:r>
    </w:p>
    <w:p w:rsidR="00CB2305" w:rsidRDefault="00F279F7" w:rsidP="001C4DDB">
      <w:pPr>
        <w:tabs>
          <w:tab w:val="left" w:pos="6383"/>
        </w:tabs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 </w:t>
      </w:r>
    </w:p>
    <w:p w:rsidR="00CB2305" w:rsidRPr="00CB2305" w:rsidRDefault="00F279F7" w:rsidP="00CB2305">
      <w:p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Для детей до 1 года критически важно соблюдать двигательный режим, чтобы развиваться должным образом. Ниже приведены комплексы упражнений у детей первого года жизни, для выполнения в домашних условиях родителями.</w:t>
      </w:r>
    </w:p>
    <w:p w:rsidR="00F279F7" w:rsidRPr="00F279F7" w:rsidRDefault="00F279F7" w:rsidP="00F279F7">
      <w:pPr>
        <w:numPr>
          <w:ilvl w:val="0"/>
          <w:numId w:val="1"/>
        </w:num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Количество занятий в день 4-5.</w:t>
      </w:r>
    </w:p>
    <w:p w:rsidR="00F279F7" w:rsidRPr="00F279F7" w:rsidRDefault="00F279F7" w:rsidP="00F279F7">
      <w:pPr>
        <w:numPr>
          <w:ilvl w:val="0"/>
          <w:numId w:val="1"/>
        </w:num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Общая продолжительность одного занятия 5–6 минут.</w:t>
      </w:r>
    </w:p>
    <w:p w:rsidR="00F279F7" w:rsidRPr="00F279F7" w:rsidRDefault="00F279F7" w:rsidP="00F279F7">
      <w:pPr>
        <w:numPr>
          <w:ilvl w:val="0"/>
          <w:numId w:val="1"/>
        </w:num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Упражнения выполняются за 20–30 минут до приема пищи.</w:t>
      </w:r>
    </w:p>
    <w:p w:rsidR="00F279F7" w:rsidRDefault="00F279F7" w:rsidP="00F279F7">
      <w:pPr>
        <w:numPr>
          <w:ilvl w:val="0"/>
          <w:numId w:val="1"/>
        </w:num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При выполнении упражнений следует разговаривать с ребенком спокойным, приветливым голосом.</w:t>
      </w:r>
    </w:p>
    <w:p w:rsidR="00E67EFB" w:rsidRPr="00F279F7" w:rsidRDefault="00E67EFB" w:rsidP="00E67EFB">
      <w:pPr>
        <w:tabs>
          <w:tab w:val="left" w:pos="6383"/>
        </w:tabs>
        <w:ind w:left="878"/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</w:p>
    <w:p w:rsidR="00F279F7" w:rsidRDefault="00F279F7" w:rsidP="00F279F7">
      <w:p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*красным </w:t>
      </w: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отмечены новые упражнения для данного возраста</w:t>
      </w:r>
    </w:p>
    <w:p w:rsidR="00A71187" w:rsidRDefault="00A71187" w:rsidP="00271E02">
      <w:pPr>
        <w:tabs>
          <w:tab w:val="left" w:pos="6383"/>
        </w:tabs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</w:p>
    <w:p w:rsidR="00126C69" w:rsidRDefault="00126C69" w:rsidP="00E67EFB">
      <w:pPr>
        <w:tabs>
          <w:tab w:val="left" w:pos="6383"/>
        </w:tabs>
        <w:ind w:left="0"/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</w:p>
    <w:p w:rsidR="00F279F7" w:rsidRDefault="00F279F7" w:rsidP="00271E02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  <w:r w:rsidRPr="00F279F7"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  <w:t>Гимнастический комплекс для детей 1,5 -3 месяцев</w:t>
      </w:r>
    </w:p>
    <w:p w:rsidR="00126C69" w:rsidRPr="00F279F7" w:rsidRDefault="00126C69" w:rsidP="00271E02">
      <w:pPr>
        <w:tabs>
          <w:tab w:val="left" w:pos="6383"/>
        </w:tabs>
        <w:jc w:val="center"/>
        <w:rPr>
          <w:rFonts w:ascii="Times New Roman" w:hAnsi="Times New Roman" w:cs="Times New Roman"/>
          <w:b/>
          <w:color w:val="004E6C" w:themeColor="accent2" w:themeShade="80"/>
          <w:sz w:val="48"/>
          <w:szCs w:val="48"/>
        </w:rPr>
      </w:pPr>
    </w:p>
    <w:p w:rsidR="001C4DDB" w:rsidRPr="00A71187" w:rsidRDefault="00FA0861" w:rsidP="00424C1E">
      <w:pPr>
        <w:pStyle w:val="1"/>
        <w:widowControl w:val="0"/>
        <w:numPr>
          <w:ilvl w:val="0"/>
          <w:numId w:val="4"/>
        </w:numPr>
        <w:tabs>
          <w:tab w:val="left" w:pos="4130"/>
        </w:tabs>
        <w:spacing w:before="64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Calibri" w:hAnsi="Calibri" w:cs="Calibri"/>
          <w:noProof/>
          <w:color w:val="000000" w:themeColor="text1"/>
        </w:rPr>
        <w:drawing>
          <wp:anchor distT="0" distB="0" distL="114300" distR="114300" simplePos="0" relativeHeight="251672576" behindDoc="1" locked="0" layoutInCell="1" allowOverlap="1" wp14:anchorId="3349F39E" wp14:editId="3713CE9D">
            <wp:simplePos x="0" y="0"/>
            <wp:positionH relativeFrom="margin">
              <wp:posOffset>-94593</wp:posOffset>
            </wp:positionH>
            <wp:positionV relativeFrom="paragraph">
              <wp:posOffset>181654</wp:posOffset>
            </wp:positionV>
            <wp:extent cx="1409700" cy="895350"/>
            <wp:effectExtent l="0" t="0" r="0" b="0"/>
            <wp:wrapTight wrapText="bothSides">
              <wp:wrapPolygon edited="0">
                <wp:start x="0" y="0"/>
                <wp:lineTo x="0" y="21140"/>
                <wp:lineTo x="21308" y="21140"/>
                <wp:lineTo x="2130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DDB"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>Поглаживающий</w:t>
      </w:r>
      <w:r w:rsidR="001C4DDB" w:rsidRPr="00A71187">
        <w:rPr>
          <w:rFonts w:ascii="Times New Roman" w:hAnsi="Times New Roman" w:cs="Times New Roman"/>
          <w:color w:val="CC0000"/>
          <w:spacing w:val="-7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массаж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>рук</w:t>
      </w:r>
      <w:r w:rsidR="001C4DDB" w:rsidRPr="00A71187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(4–6</w:t>
      </w:r>
      <w:r w:rsidR="001C4DDB" w:rsidRPr="00A71187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1C4DDB" w:rsidRPr="00A71187" w:rsidRDefault="001C4DDB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A71187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A71187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A71187">
        <w:rPr>
          <w:rFonts w:ascii="Times New Roman" w:hAnsi="Times New Roman" w:cs="Times New Roman"/>
          <w:spacing w:val="21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A71187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кисти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A71187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плечу</w:t>
      </w:r>
      <w:r w:rsidRPr="00A71187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внутренней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 xml:space="preserve"> стороны.</w:t>
      </w:r>
    </w:p>
    <w:p w:rsidR="001C4DDB" w:rsidRPr="00A71187" w:rsidRDefault="001C4DDB" w:rsidP="00424C1E">
      <w:pPr>
        <w:tabs>
          <w:tab w:val="left" w:pos="2550"/>
        </w:tabs>
        <w:ind w:left="2694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1C4DDB" w:rsidRPr="00A71187" w:rsidRDefault="00CB2305" w:rsidP="00424C1E">
      <w:pPr>
        <w:pStyle w:val="1"/>
        <w:widowControl w:val="0"/>
        <w:numPr>
          <w:ilvl w:val="0"/>
          <w:numId w:val="4"/>
        </w:numPr>
        <w:tabs>
          <w:tab w:val="left" w:pos="4130"/>
        </w:tabs>
        <w:spacing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A71187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470300AC">
            <wp:simplePos x="0" y="0"/>
            <wp:positionH relativeFrom="page">
              <wp:posOffset>159488</wp:posOffset>
            </wp:positionH>
            <wp:positionV relativeFrom="paragraph">
              <wp:posOffset>70485</wp:posOffset>
            </wp:positionV>
            <wp:extent cx="1703705" cy="924560"/>
            <wp:effectExtent l="0" t="0" r="0" b="889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92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DDB"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>Поглаживающий</w:t>
      </w:r>
      <w:r w:rsidR="001C4DDB" w:rsidRPr="00A71187">
        <w:rPr>
          <w:rFonts w:ascii="Times New Roman" w:hAnsi="Times New Roman" w:cs="Times New Roman"/>
          <w:color w:val="CC0000"/>
          <w:spacing w:val="-7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массаж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ног</w:t>
      </w:r>
      <w:r w:rsidR="001C4DDB" w:rsidRPr="00A71187">
        <w:rPr>
          <w:rFonts w:ascii="Times New Roman" w:hAnsi="Times New Roman" w:cs="Times New Roman"/>
          <w:color w:val="CC0000"/>
          <w:spacing w:val="-7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(4–6</w:t>
      </w:r>
      <w:r w:rsidR="001C4DDB" w:rsidRPr="00A71187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A71187" w:rsidRDefault="001C4DDB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A71187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A71187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A71187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A71187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A71187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A71187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бедру</w:t>
      </w:r>
      <w:r w:rsidRPr="00A71187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A71187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боковой</w:t>
      </w:r>
      <w:r w:rsidRPr="00A71187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A71187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задней</w:t>
      </w:r>
      <w:r w:rsidRPr="00A71187">
        <w:rPr>
          <w:rFonts w:ascii="Times New Roman" w:hAnsi="Times New Roman" w:cs="Times New Roman"/>
          <w:spacing w:val="26"/>
          <w:w w:val="9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A71187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A71187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A71187">
        <w:rPr>
          <w:rFonts w:ascii="Times New Roman" w:hAnsi="Times New Roman" w:cs="Times New Roman"/>
          <w:spacing w:val="-4"/>
          <w:sz w:val="36"/>
          <w:szCs w:val="36"/>
          <w:lang w:val="ru-RU"/>
        </w:rPr>
        <w:t>р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х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ност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ям</w:t>
      </w:r>
      <w:r w:rsidRPr="00A71187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A71187">
        <w:rPr>
          <w:rFonts w:ascii="Times New Roman" w:hAnsi="Times New Roman" w:cs="Times New Roman"/>
          <w:spacing w:val="-36"/>
          <w:sz w:val="36"/>
          <w:szCs w:val="36"/>
          <w:lang w:val="ru-RU"/>
        </w:rPr>
        <w:t>г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1C4DDB" w:rsidRPr="00A71187" w:rsidRDefault="001C4DDB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C4DDB" w:rsidRPr="00A71187" w:rsidRDefault="00A71187" w:rsidP="00424C1E">
      <w:pPr>
        <w:pStyle w:val="1"/>
        <w:widowControl w:val="0"/>
        <w:numPr>
          <w:ilvl w:val="0"/>
          <w:numId w:val="4"/>
        </w:numPr>
        <w:tabs>
          <w:tab w:val="left" w:pos="4130"/>
        </w:tabs>
        <w:spacing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A71187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2F8C9E46">
            <wp:simplePos x="0" y="0"/>
            <wp:positionH relativeFrom="margin">
              <wp:posOffset>-285750</wp:posOffset>
            </wp:positionH>
            <wp:positionV relativeFrom="paragraph">
              <wp:posOffset>100330</wp:posOffset>
            </wp:positionV>
            <wp:extent cx="19240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386" y="21120"/>
                <wp:lineTo x="2138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В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ы</w:t>
      </w:r>
      <w:r w:rsidR="001C4DDB" w:rsidRPr="00A71187">
        <w:rPr>
          <w:rFonts w:ascii="Times New Roman" w:hAnsi="Times New Roman" w:cs="Times New Roman"/>
          <w:color w:val="CC0000"/>
          <w:spacing w:val="3"/>
          <w:sz w:val="36"/>
          <w:szCs w:val="36"/>
        </w:rPr>
        <w:t>к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ла</w:t>
      </w:r>
      <w:r w:rsidR="001C4DDB"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>д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ы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>в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а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н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и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е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>н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а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="001C4DDB"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жи</w:t>
      </w:r>
      <w:r w:rsidR="001C4DDB" w:rsidRPr="00A71187">
        <w:rPr>
          <w:rFonts w:ascii="Times New Roman" w:hAnsi="Times New Roman" w:cs="Times New Roman"/>
          <w:color w:val="CC0000"/>
          <w:spacing w:val="-6"/>
          <w:sz w:val="36"/>
          <w:szCs w:val="36"/>
        </w:rPr>
        <w:t>во</w:t>
      </w:r>
      <w:r w:rsidR="001C4DDB" w:rsidRPr="00A71187">
        <w:rPr>
          <w:rFonts w:ascii="Times New Roman" w:hAnsi="Times New Roman" w:cs="Times New Roman"/>
          <w:color w:val="CC0000"/>
          <w:spacing w:val="-29"/>
          <w:sz w:val="36"/>
          <w:szCs w:val="36"/>
        </w:rPr>
        <w:t>т</w:t>
      </w:r>
      <w:r w:rsidR="001C4DDB" w:rsidRPr="00A71187">
        <w:rPr>
          <w:rFonts w:ascii="Times New Roman" w:hAnsi="Times New Roman" w:cs="Times New Roman"/>
          <w:color w:val="CC0000"/>
          <w:sz w:val="36"/>
          <w:szCs w:val="36"/>
        </w:rPr>
        <w:t>.</w:t>
      </w:r>
    </w:p>
    <w:p w:rsidR="001C4DDB" w:rsidRDefault="001C4DDB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кладет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A71187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A71187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</w:t>
      </w:r>
      <w:r w:rsidRPr="00A71187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для</w:t>
      </w:r>
      <w:r w:rsidRPr="00A71187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тренировки</w:t>
      </w:r>
      <w:r w:rsidRPr="00A71187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умения</w:t>
      </w:r>
      <w:r w:rsidRPr="00A71187">
        <w:rPr>
          <w:rFonts w:ascii="Times New Roman" w:hAnsi="Times New Roman" w:cs="Times New Roman"/>
          <w:spacing w:val="70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поднимать</w:t>
      </w:r>
      <w:r w:rsidRPr="00A71187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A71187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proofErr w:type="spellStart"/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поворочивать</w:t>
      </w:r>
      <w:proofErr w:type="spellEnd"/>
      <w:r w:rsidRPr="00A71187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8"/>
          <w:sz w:val="36"/>
          <w:szCs w:val="36"/>
          <w:lang w:val="ru-RU"/>
        </w:rPr>
        <w:t>го</w:t>
      </w:r>
      <w:r w:rsidRPr="00A71187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A71187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A71187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оро</w:t>
      </w:r>
      <w:r w:rsidRPr="00A71187">
        <w:rPr>
          <w:rFonts w:ascii="Times New Roman" w:hAnsi="Times New Roman" w:cs="Times New Roman"/>
          <w:spacing w:val="3"/>
          <w:sz w:val="36"/>
          <w:szCs w:val="36"/>
          <w:lang w:val="ru-RU"/>
        </w:rPr>
        <w:t>н</w:t>
      </w:r>
      <w:r w:rsidRPr="00A71187">
        <w:rPr>
          <w:rFonts w:ascii="Times New Roman" w:hAnsi="Times New Roman" w:cs="Times New Roman"/>
          <w:spacing w:val="-34"/>
          <w:sz w:val="36"/>
          <w:szCs w:val="36"/>
          <w:lang w:val="ru-RU"/>
        </w:rPr>
        <w:t>у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F14C54" w:rsidRDefault="00F14C54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26C69" w:rsidRDefault="00126C69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26C69" w:rsidRDefault="00126C69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Default="00B0222C" w:rsidP="00B0222C">
      <w:pPr>
        <w:tabs>
          <w:tab w:val="left" w:pos="2550"/>
        </w:tabs>
        <w:ind w:left="0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1C4DDB" w:rsidRPr="00A71187" w:rsidRDefault="00126C69" w:rsidP="00B0222C">
      <w:pPr>
        <w:tabs>
          <w:tab w:val="left" w:pos="2550"/>
        </w:tabs>
        <w:ind w:left="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A71187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-236483</wp:posOffset>
            </wp:positionH>
            <wp:positionV relativeFrom="paragraph">
              <wp:posOffset>536137</wp:posOffset>
            </wp:positionV>
            <wp:extent cx="1731603" cy="882869"/>
            <wp:effectExtent l="0" t="0" r="254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79" cy="88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DDB" w:rsidRPr="00A71187">
        <w:rPr>
          <w:rFonts w:ascii="Times New Roman" w:hAnsi="Times New Roman" w:cs="Times New Roman"/>
          <w:noProof/>
          <w:color w:val="000000"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636270</wp:posOffset>
            </wp:positionH>
            <wp:positionV relativeFrom="paragraph">
              <wp:posOffset>6932930</wp:posOffset>
            </wp:positionV>
            <wp:extent cx="1916430" cy="850900"/>
            <wp:effectExtent l="0" t="0" r="7620" b="635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187" w:rsidRPr="00A71187" w:rsidRDefault="00A71187" w:rsidP="00424C1E">
      <w:pPr>
        <w:pStyle w:val="1"/>
        <w:widowControl w:val="0"/>
        <w:numPr>
          <w:ilvl w:val="0"/>
          <w:numId w:val="4"/>
        </w:numPr>
        <w:tabs>
          <w:tab w:val="left" w:pos="4130"/>
        </w:tabs>
        <w:spacing w:before="231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A71187">
        <w:rPr>
          <w:rFonts w:ascii="Times New Roman" w:hAnsi="Times New Roman" w:cs="Times New Roman"/>
          <w:color w:val="CC0000"/>
          <w:sz w:val="36"/>
          <w:szCs w:val="36"/>
        </w:rPr>
        <w:t>Массаж</w:t>
      </w:r>
      <w:r w:rsidRPr="00A71187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спины (4–6</w:t>
      </w:r>
      <w:r w:rsidRPr="00A71187"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 </w:t>
      </w:r>
      <w:r w:rsidRPr="00A71187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2538CE" w:rsidRPr="00126C69" w:rsidRDefault="00A71187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A71187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A71187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стороной</w:t>
      </w:r>
      <w:r w:rsidRPr="00A71187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A71187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A71187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A71187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A71187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</w:t>
      </w:r>
      <w:r w:rsidRPr="00A71187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A71187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ягодиц</w:t>
      </w:r>
      <w:r w:rsidRPr="00A71187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A71187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голове.</w:t>
      </w:r>
      <w:r w:rsidRPr="00A71187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Поглаживающие</w:t>
      </w:r>
      <w:r w:rsidRPr="00A71187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A71187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A71187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обратную</w:t>
      </w:r>
      <w:r w:rsidRPr="00A71187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сторону</w:t>
      </w:r>
      <w:r w:rsidRPr="00A71187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A71187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A71187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A71187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ладонью.</w:t>
      </w:r>
    </w:p>
    <w:p w:rsidR="002538CE" w:rsidRDefault="00126C69" w:rsidP="00424C1E">
      <w:pPr>
        <w:ind w:left="269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page">
              <wp:posOffset>191386</wp:posOffset>
            </wp:positionH>
            <wp:positionV relativeFrom="paragraph">
              <wp:posOffset>528084</wp:posOffset>
            </wp:positionV>
            <wp:extent cx="1648047" cy="578441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7" cy="582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38CE" w:rsidRPr="000D6476" w:rsidRDefault="002538CE" w:rsidP="00424C1E">
      <w:pPr>
        <w:pStyle w:val="1"/>
        <w:widowControl w:val="0"/>
        <w:numPr>
          <w:ilvl w:val="0"/>
          <w:numId w:val="4"/>
        </w:numPr>
        <w:tabs>
          <w:tab w:val="left" w:pos="4130"/>
        </w:tabs>
        <w:spacing w:before="231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bookmarkStart w:id="1" w:name="_Hlk230188112"/>
      <w:r w:rsidRPr="000D6476">
        <w:rPr>
          <w:rFonts w:ascii="Times New Roman" w:hAnsi="Times New Roman" w:cs="Times New Roman"/>
          <w:color w:val="CC0000"/>
          <w:sz w:val="36"/>
          <w:szCs w:val="36"/>
        </w:rPr>
        <w:t>Массаж</w:t>
      </w:r>
      <w:r w:rsidRPr="000D6476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0D6476">
        <w:rPr>
          <w:rFonts w:ascii="Times New Roman" w:hAnsi="Times New Roman" w:cs="Times New Roman"/>
          <w:color w:val="CC0000"/>
          <w:spacing w:val="-3"/>
          <w:sz w:val="36"/>
          <w:szCs w:val="36"/>
        </w:rPr>
        <w:t>живота</w:t>
      </w:r>
      <w:r w:rsidRPr="000D6476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0D6476">
        <w:rPr>
          <w:rFonts w:ascii="Times New Roman" w:hAnsi="Times New Roman" w:cs="Times New Roman"/>
          <w:color w:val="CC0000"/>
          <w:spacing w:val="-1"/>
          <w:sz w:val="36"/>
          <w:szCs w:val="36"/>
        </w:rPr>
        <w:t>(6–8</w:t>
      </w:r>
      <w:r w:rsidRPr="000D6476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Pr="000D6476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2538CE" w:rsidRDefault="002538CE" w:rsidP="00424C1E">
      <w:pPr>
        <w:pStyle w:val="af4"/>
        <w:spacing w:line="268" w:lineRule="auto"/>
        <w:ind w:left="2694" w:right="169"/>
        <w:jc w:val="both"/>
        <w:rPr>
          <w:rFonts w:ascii="Times New Roman" w:hAnsi="Times New Roman" w:cs="Times New Roman"/>
          <w:spacing w:val="-2"/>
          <w:sz w:val="36"/>
          <w:szCs w:val="36"/>
          <w:lang w:val="ru-RU"/>
        </w:rPr>
      </w:pPr>
      <w:r w:rsidRPr="000D647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0D647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0D647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0D6476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2"/>
          <w:sz w:val="36"/>
          <w:szCs w:val="36"/>
          <w:lang w:val="ru-RU"/>
        </w:rPr>
        <w:t>круговые</w:t>
      </w:r>
      <w:r w:rsidRPr="000D647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поглаживания</w:t>
      </w:r>
      <w:r w:rsidRPr="000D6476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0D6476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часовой</w:t>
      </w:r>
      <w:r w:rsidRPr="000D6476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0D6476">
        <w:rPr>
          <w:rFonts w:ascii="Times New Roman" w:hAnsi="Times New Roman" w:cs="Times New Roman"/>
          <w:spacing w:val="-2"/>
          <w:sz w:val="36"/>
          <w:szCs w:val="36"/>
          <w:lang w:val="ru-RU"/>
        </w:rPr>
        <w:t>стрелке.</w:t>
      </w:r>
    </w:p>
    <w:p w:rsidR="000448D3" w:rsidRDefault="000448D3" w:rsidP="00B0222C">
      <w:pPr>
        <w:pStyle w:val="af4"/>
        <w:spacing w:line="268" w:lineRule="auto"/>
        <w:ind w:left="0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Pr="000D6476" w:rsidRDefault="00B0222C" w:rsidP="00B0222C">
      <w:pPr>
        <w:pStyle w:val="af4"/>
        <w:spacing w:line="268" w:lineRule="auto"/>
        <w:ind w:left="0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bookmarkEnd w:id="1"/>
    <w:p w:rsidR="000448D3" w:rsidRPr="00F14C54" w:rsidRDefault="007136F6" w:rsidP="007136F6">
      <w:pPr>
        <w:pStyle w:val="1"/>
        <w:widowControl w:val="0"/>
        <w:numPr>
          <w:ilvl w:val="0"/>
          <w:numId w:val="4"/>
        </w:numPr>
        <w:tabs>
          <w:tab w:val="left" w:pos="3828"/>
        </w:tabs>
        <w:spacing w:before="113" w:after="0" w:line="268" w:lineRule="auto"/>
        <w:ind w:left="2694" w:right="114" w:firstLine="0"/>
        <w:contextualSpacing w:val="0"/>
        <w:jc w:val="both"/>
        <w:rPr>
          <w:rFonts w:ascii="Times New Roman" w:hAnsi="Times New Roman" w:cs="Times New Roman"/>
          <w:color w:val="CC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94527</wp:posOffset>
            </wp:positionV>
            <wp:extent cx="1540627" cy="1056290"/>
            <wp:effectExtent l="0" t="0" r="254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27" cy="105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8D3" w:rsidRPr="007A66D4">
        <w:rPr>
          <w:rFonts w:ascii="Times New Roman" w:hAnsi="Times New Roman" w:cs="Times New Roman"/>
          <w:color w:val="CC0000"/>
          <w:sz w:val="36"/>
          <w:szCs w:val="36"/>
        </w:rPr>
        <w:t>Массаж</w:t>
      </w:r>
      <w:r w:rsidR="000448D3" w:rsidRPr="007A66D4">
        <w:rPr>
          <w:rFonts w:ascii="Times New Roman" w:hAnsi="Times New Roman" w:cs="Times New Roman"/>
          <w:color w:val="CC0000"/>
          <w:spacing w:val="9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pacing w:val="-2"/>
          <w:sz w:val="36"/>
          <w:szCs w:val="36"/>
        </w:rPr>
        <w:t>стоп</w:t>
      </w:r>
      <w:r w:rsidR="000448D3" w:rsidRPr="007A66D4">
        <w:rPr>
          <w:rFonts w:ascii="Times New Roman" w:hAnsi="Times New Roman" w:cs="Times New Roman"/>
          <w:color w:val="CC0000"/>
          <w:spacing w:val="9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z w:val="36"/>
          <w:szCs w:val="36"/>
        </w:rPr>
        <w:t>и</w:t>
      </w:r>
      <w:r w:rsidR="000448D3" w:rsidRPr="007A66D4">
        <w:rPr>
          <w:rFonts w:ascii="Times New Roman" w:hAnsi="Times New Roman" w:cs="Times New Roman"/>
          <w:color w:val="CC0000"/>
          <w:spacing w:val="10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pacing w:val="-2"/>
          <w:sz w:val="36"/>
          <w:szCs w:val="36"/>
        </w:rPr>
        <w:t>рефлекторные</w:t>
      </w:r>
      <w:r w:rsidR="000448D3" w:rsidRPr="007A66D4">
        <w:rPr>
          <w:rFonts w:ascii="Times New Roman" w:hAnsi="Times New Roman" w:cs="Times New Roman"/>
          <w:color w:val="CC0000"/>
          <w:spacing w:val="9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упражнения</w:t>
      </w:r>
      <w:r w:rsidR="000448D3" w:rsidRPr="007A66D4">
        <w:rPr>
          <w:rFonts w:ascii="Times New Roman" w:hAnsi="Times New Roman" w:cs="Times New Roman"/>
          <w:color w:val="CC0000"/>
          <w:spacing w:val="23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для</w:t>
      </w:r>
      <w:r w:rsidR="000448D3" w:rsidRPr="007A66D4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="000448D3" w:rsidRPr="007A66D4"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стоп </w:t>
      </w:r>
      <w:r w:rsidR="000448D3" w:rsidRPr="00F14C54">
        <w:rPr>
          <w:rFonts w:ascii="Times New Roman" w:hAnsi="Times New Roman" w:cs="Times New Roman"/>
          <w:color w:val="CC0000"/>
          <w:spacing w:val="-1"/>
          <w:sz w:val="28"/>
          <w:szCs w:val="28"/>
        </w:rPr>
        <w:t>(3–4</w:t>
      </w:r>
      <w:r w:rsidR="000448D3" w:rsidRPr="00F14C54">
        <w:rPr>
          <w:rFonts w:ascii="Times New Roman" w:hAnsi="Times New Roman" w:cs="Times New Roman"/>
          <w:color w:val="CC0000"/>
          <w:spacing w:val="-3"/>
          <w:sz w:val="28"/>
          <w:szCs w:val="28"/>
        </w:rPr>
        <w:t xml:space="preserve"> </w:t>
      </w:r>
      <w:r w:rsidR="000448D3" w:rsidRPr="00F14C54">
        <w:rPr>
          <w:rFonts w:ascii="Times New Roman" w:hAnsi="Times New Roman" w:cs="Times New Roman"/>
          <w:color w:val="CC0000"/>
          <w:spacing w:val="-1"/>
          <w:sz w:val="28"/>
          <w:szCs w:val="28"/>
        </w:rPr>
        <w:t>раза).</w:t>
      </w:r>
    </w:p>
    <w:p w:rsidR="007A66D4" w:rsidRDefault="000448D3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Удерж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ая</w:t>
      </w:r>
      <w:r w:rsidRPr="007A66D4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Pr="007A66D4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7A66D4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7A66D4">
        <w:rPr>
          <w:rFonts w:ascii="Times New Roman" w:hAnsi="Times New Roman" w:cs="Times New Roman"/>
          <w:spacing w:val="33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7A66D4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нажимает</w:t>
      </w:r>
      <w:r w:rsidRPr="007A66D4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основания</w:t>
      </w:r>
      <w:r w:rsidRPr="007A66D4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пальцев</w:t>
      </w:r>
      <w:r w:rsidRPr="007A66D4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стопы.</w:t>
      </w:r>
      <w:r w:rsidRPr="007A66D4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35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ен</w:t>
      </w:r>
      <w:r w:rsidRPr="007A66D4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2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б</w:t>
      </w:r>
      <w:r w:rsidRPr="007A66D4">
        <w:rPr>
          <w:rFonts w:ascii="Times New Roman" w:hAnsi="Times New Roman" w:cs="Times New Roman"/>
          <w:spacing w:val="-14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7A66D4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сг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>а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ь</w:t>
      </w:r>
      <w:r w:rsidRPr="007A66D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pacing w:val="2"/>
          <w:sz w:val="36"/>
          <w:szCs w:val="36"/>
          <w:lang w:val="ru-RU"/>
        </w:rPr>
        <w:t>п</w:t>
      </w:r>
      <w:r w:rsidRPr="007A66D4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7A66D4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7A66D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а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зги</w:t>
      </w:r>
      <w:r w:rsidRPr="007A66D4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ани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7A66D4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7A66D4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A66D4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нажимом</w:t>
      </w:r>
      <w:r w:rsidRPr="007A66D4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проводит</w:t>
      </w:r>
      <w:r w:rsidRPr="007A66D4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от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мизинца</w:t>
      </w:r>
      <w:r w:rsidRPr="007A66D4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пятке</w:t>
      </w:r>
    </w:p>
    <w:p w:rsidR="00B0222C" w:rsidRDefault="00B0222C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Default="00B0222C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Default="00B0222C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Default="00B0222C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Pr="007A66D4" w:rsidRDefault="00B0222C" w:rsidP="00B0222C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Pr="007A66D4" w:rsidRDefault="007A66D4" w:rsidP="00424C1E">
      <w:pPr>
        <w:pStyle w:val="1"/>
        <w:widowControl w:val="0"/>
        <w:numPr>
          <w:ilvl w:val="0"/>
          <w:numId w:val="4"/>
        </w:numPr>
        <w:tabs>
          <w:tab w:val="left" w:pos="4458"/>
        </w:tabs>
        <w:spacing w:before="231" w:after="0" w:line="268" w:lineRule="auto"/>
        <w:ind w:left="2694" w:right="112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A66D4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79744" behindDoc="1" locked="0" layoutInCell="1" allowOverlap="1" wp14:anchorId="2195FBA1">
            <wp:simplePos x="0" y="0"/>
            <wp:positionH relativeFrom="margin">
              <wp:posOffset>-331076</wp:posOffset>
            </wp:positionH>
            <wp:positionV relativeFrom="paragraph">
              <wp:posOffset>180121</wp:posOffset>
            </wp:positionV>
            <wp:extent cx="18859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382" y="21120"/>
                <wp:lineTo x="2138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66D4">
        <w:rPr>
          <w:rFonts w:ascii="Times New Roman" w:hAnsi="Times New Roman" w:cs="Times New Roman"/>
          <w:color w:val="CC0000"/>
          <w:spacing w:val="-3"/>
          <w:sz w:val="36"/>
          <w:szCs w:val="36"/>
        </w:rPr>
        <w:t>Рефлекторное</w:t>
      </w:r>
      <w:r w:rsidRPr="007A66D4">
        <w:rPr>
          <w:rFonts w:ascii="Times New Roman" w:hAnsi="Times New Roman" w:cs="Times New Roman"/>
          <w:color w:val="CC0000"/>
          <w:spacing w:val="48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разгибание</w:t>
      </w:r>
      <w:r w:rsidRPr="007A66D4">
        <w:rPr>
          <w:rFonts w:ascii="Times New Roman" w:hAnsi="Times New Roman" w:cs="Times New Roman"/>
          <w:color w:val="CC0000"/>
          <w:spacing w:val="48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спины</w:t>
      </w:r>
      <w:r w:rsidRPr="007A66D4">
        <w:rPr>
          <w:rFonts w:ascii="Times New Roman" w:hAnsi="Times New Roman" w:cs="Times New Roman"/>
          <w:color w:val="CC0000"/>
          <w:spacing w:val="50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z w:val="36"/>
          <w:szCs w:val="36"/>
        </w:rPr>
        <w:t>в</w:t>
      </w:r>
      <w:r w:rsidRPr="007A66D4">
        <w:rPr>
          <w:rFonts w:ascii="Times New Roman" w:hAnsi="Times New Roman" w:cs="Times New Roman"/>
          <w:color w:val="CC0000"/>
          <w:spacing w:val="25"/>
          <w:w w:val="99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3"/>
          <w:sz w:val="36"/>
          <w:szCs w:val="36"/>
        </w:rPr>
        <w:t>положении</w:t>
      </w:r>
      <w:r w:rsidRPr="007A66D4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z w:val="36"/>
          <w:szCs w:val="36"/>
        </w:rPr>
        <w:t>на</w:t>
      </w:r>
      <w:r w:rsidRPr="007A66D4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боку</w:t>
      </w:r>
      <w:r w:rsidRPr="007A66D4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(1–2</w:t>
      </w:r>
      <w:r w:rsidRPr="007A66D4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раза).</w:t>
      </w:r>
    </w:p>
    <w:p w:rsidR="007A66D4" w:rsidRDefault="007A66D4" w:rsidP="00424C1E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A66D4">
        <w:rPr>
          <w:rFonts w:ascii="Times New Roman" w:hAnsi="Times New Roman" w:cs="Times New Roman"/>
          <w:spacing w:val="-14"/>
          <w:sz w:val="36"/>
          <w:szCs w:val="36"/>
          <w:lang w:val="ru-RU"/>
        </w:rPr>
        <w:t>Р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7A66D4">
        <w:rPr>
          <w:rFonts w:ascii="Times New Roman" w:hAnsi="Times New Roman" w:cs="Times New Roman"/>
          <w:spacing w:val="1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7A66D4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р</w:t>
      </w:r>
      <w:r w:rsidRPr="007A66D4">
        <w:rPr>
          <w:rFonts w:ascii="Times New Roman" w:hAnsi="Times New Roman" w:cs="Times New Roman"/>
          <w:spacing w:val="1"/>
          <w:sz w:val="36"/>
          <w:szCs w:val="36"/>
          <w:lang w:val="ru-RU"/>
        </w:rPr>
        <w:t>а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7A66D4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бо</w:t>
      </w:r>
      <w:r w:rsidRPr="007A66D4">
        <w:rPr>
          <w:rFonts w:ascii="Times New Roman" w:hAnsi="Times New Roman" w:cs="Times New Roman"/>
          <w:spacing w:val="7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-34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7A66D4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2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д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ер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7A66D4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pacing w:val="-8"/>
          <w:sz w:val="36"/>
          <w:szCs w:val="36"/>
          <w:lang w:val="ru-RU"/>
        </w:rPr>
        <w:t>г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з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 xml:space="preserve">а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ноги,</w:t>
      </w:r>
      <w:r w:rsidRPr="007A66D4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двумя</w:t>
      </w:r>
      <w:r w:rsidRPr="007A66D4">
        <w:rPr>
          <w:rFonts w:ascii="Times New Roman" w:hAnsi="Times New Roman" w:cs="Times New Roman"/>
          <w:spacing w:val="7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7A66D4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проводит</w:t>
      </w:r>
      <w:r w:rsidRPr="007A66D4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вдоль</w:t>
      </w:r>
      <w:r w:rsidRPr="007A66D4">
        <w:rPr>
          <w:rFonts w:ascii="Times New Roman" w:hAnsi="Times New Roman" w:cs="Times New Roman"/>
          <w:spacing w:val="21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позвоночника</w:t>
      </w:r>
      <w:r w:rsidRPr="007A66D4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7A66D4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крестца</w:t>
      </w:r>
      <w:r w:rsidRPr="007A66D4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шее.</w:t>
      </w:r>
      <w:r w:rsidRPr="007A66D4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3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-12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же</w:t>
      </w:r>
      <w:r w:rsidRPr="007A66D4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упражнение</w:t>
      </w:r>
      <w:r w:rsidRPr="007A66D4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п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родел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Pr="007A66D4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 xml:space="preserve">в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положении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A66D4">
        <w:rPr>
          <w:rFonts w:ascii="Times New Roman" w:hAnsi="Times New Roman" w:cs="Times New Roman"/>
          <w:spacing w:val="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A66D4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7A66D4">
        <w:rPr>
          <w:rFonts w:ascii="Times New Roman" w:hAnsi="Times New Roman" w:cs="Times New Roman"/>
          <w:spacing w:val="1"/>
          <w:sz w:val="36"/>
          <w:szCs w:val="36"/>
          <w:lang w:val="ru-RU"/>
        </w:rPr>
        <w:t>е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7A66D4">
        <w:rPr>
          <w:rFonts w:ascii="Times New Roman" w:hAnsi="Times New Roman" w:cs="Times New Roman"/>
          <w:spacing w:val="-1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бо</w:t>
      </w:r>
      <w:r w:rsidRPr="007A66D4">
        <w:rPr>
          <w:rFonts w:ascii="Times New Roman" w:hAnsi="Times New Roman" w:cs="Times New Roman"/>
          <w:spacing w:val="5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7A66D4" w:rsidRPr="007A66D4" w:rsidRDefault="007A66D4" w:rsidP="00424C1E">
      <w:pPr>
        <w:pStyle w:val="af4"/>
        <w:spacing w:before="121"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Pr="007A66D4" w:rsidRDefault="007A66D4" w:rsidP="00424C1E">
      <w:pPr>
        <w:pStyle w:val="1"/>
        <w:widowControl w:val="0"/>
        <w:numPr>
          <w:ilvl w:val="0"/>
          <w:numId w:val="4"/>
        </w:numPr>
        <w:tabs>
          <w:tab w:val="left" w:pos="4092"/>
        </w:tabs>
        <w:spacing w:before="231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A66D4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-283451</wp:posOffset>
            </wp:positionH>
            <wp:positionV relativeFrom="paragraph">
              <wp:posOffset>154700</wp:posOffset>
            </wp:positionV>
            <wp:extent cx="1838325" cy="815975"/>
            <wp:effectExtent l="0" t="0" r="9525" b="317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81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6D4">
        <w:rPr>
          <w:rFonts w:ascii="Times New Roman" w:hAnsi="Times New Roman" w:cs="Times New Roman"/>
          <w:spacing w:val="-3"/>
          <w:sz w:val="36"/>
          <w:szCs w:val="36"/>
        </w:rPr>
        <w:t>В</w:t>
      </w:r>
      <w:r w:rsidRPr="007A66D4">
        <w:rPr>
          <w:rFonts w:ascii="Times New Roman" w:hAnsi="Times New Roman" w:cs="Times New Roman"/>
          <w:sz w:val="36"/>
          <w:szCs w:val="36"/>
        </w:rPr>
        <w:t>ы</w:t>
      </w:r>
      <w:r w:rsidRPr="007A66D4">
        <w:rPr>
          <w:rFonts w:ascii="Times New Roman" w:hAnsi="Times New Roman" w:cs="Times New Roman"/>
          <w:spacing w:val="3"/>
          <w:sz w:val="36"/>
          <w:szCs w:val="36"/>
        </w:rPr>
        <w:t>к</w:t>
      </w:r>
      <w:r w:rsidRPr="007A66D4">
        <w:rPr>
          <w:rFonts w:ascii="Times New Roman" w:hAnsi="Times New Roman" w:cs="Times New Roman"/>
          <w:spacing w:val="-1"/>
          <w:sz w:val="36"/>
          <w:szCs w:val="36"/>
        </w:rPr>
        <w:t>ла</w:t>
      </w:r>
      <w:r w:rsidRPr="007A66D4">
        <w:rPr>
          <w:rFonts w:ascii="Times New Roman" w:hAnsi="Times New Roman" w:cs="Times New Roman"/>
          <w:spacing w:val="-2"/>
          <w:sz w:val="36"/>
          <w:szCs w:val="36"/>
        </w:rPr>
        <w:t>д</w:t>
      </w:r>
      <w:r w:rsidRPr="007A66D4">
        <w:rPr>
          <w:rFonts w:ascii="Times New Roman" w:hAnsi="Times New Roman" w:cs="Times New Roman"/>
          <w:sz w:val="36"/>
          <w:szCs w:val="36"/>
        </w:rPr>
        <w:t>ы</w:t>
      </w:r>
      <w:r w:rsidRPr="007A66D4">
        <w:rPr>
          <w:rFonts w:ascii="Times New Roman" w:hAnsi="Times New Roman" w:cs="Times New Roman"/>
          <w:spacing w:val="-6"/>
          <w:sz w:val="36"/>
          <w:szCs w:val="36"/>
        </w:rPr>
        <w:t>в</w:t>
      </w:r>
      <w:r w:rsidRPr="007A66D4">
        <w:rPr>
          <w:rFonts w:ascii="Times New Roman" w:hAnsi="Times New Roman" w:cs="Times New Roman"/>
          <w:spacing w:val="-1"/>
          <w:sz w:val="36"/>
          <w:szCs w:val="36"/>
        </w:rPr>
        <w:t>а</w:t>
      </w:r>
      <w:r w:rsidRPr="007A66D4">
        <w:rPr>
          <w:rFonts w:ascii="Times New Roman" w:hAnsi="Times New Roman" w:cs="Times New Roman"/>
          <w:sz w:val="36"/>
          <w:szCs w:val="36"/>
        </w:rPr>
        <w:t>н</w:t>
      </w:r>
      <w:r w:rsidRPr="007A66D4">
        <w:rPr>
          <w:rFonts w:ascii="Times New Roman" w:hAnsi="Times New Roman" w:cs="Times New Roman"/>
          <w:spacing w:val="-1"/>
          <w:sz w:val="36"/>
          <w:szCs w:val="36"/>
        </w:rPr>
        <w:t>и</w:t>
      </w:r>
      <w:r w:rsidRPr="007A66D4">
        <w:rPr>
          <w:rFonts w:ascii="Times New Roman" w:hAnsi="Times New Roman" w:cs="Times New Roman"/>
          <w:sz w:val="36"/>
          <w:szCs w:val="36"/>
        </w:rPr>
        <w:t>е</w:t>
      </w:r>
      <w:r w:rsidRPr="007A66D4">
        <w:rPr>
          <w:rFonts w:ascii="Times New Roman" w:hAnsi="Times New Roman" w:cs="Times New Roman"/>
          <w:spacing w:val="-6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</w:rPr>
        <w:t>н</w:t>
      </w:r>
      <w:r w:rsidRPr="007A66D4">
        <w:rPr>
          <w:rFonts w:ascii="Times New Roman" w:hAnsi="Times New Roman" w:cs="Times New Roman"/>
          <w:sz w:val="36"/>
          <w:szCs w:val="36"/>
        </w:rPr>
        <w:t>а</w:t>
      </w:r>
      <w:r w:rsidRPr="007A66D4">
        <w:rPr>
          <w:rFonts w:ascii="Times New Roman" w:hAnsi="Times New Roman" w:cs="Times New Roman"/>
          <w:spacing w:val="-6"/>
          <w:sz w:val="36"/>
          <w:szCs w:val="36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</w:rPr>
        <w:t>жи</w:t>
      </w:r>
      <w:r w:rsidRPr="007A66D4">
        <w:rPr>
          <w:rFonts w:ascii="Times New Roman" w:hAnsi="Times New Roman" w:cs="Times New Roman"/>
          <w:spacing w:val="-6"/>
          <w:sz w:val="36"/>
          <w:szCs w:val="36"/>
        </w:rPr>
        <w:t>во</w:t>
      </w:r>
      <w:r w:rsidRPr="007A66D4">
        <w:rPr>
          <w:rFonts w:ascii="Times New Roman" w:hAnsi="Times New Roman" w:cs="Times New Roman"/>
          <w:spacing w:val="-29"/>
          <w:sz w:val="36"/>
          <w:szCs w:val="36"/>
        </w:rPr>
        <w:t>т</w:t>
      </w:r>
      <w:r w:rsidRPr="007A66D4">
        <w:rPr>
          <w:rFonts w:ascii="Times New Roman" w:hAnsi="Times New Roman" w:cs="Times New Roman"/>
          <w:sz w:val="36"/>
          <w:szCs w:val="36"/>
        </w:rPr>
        <w:t>.</w:t>
      </w:r>
    </w:p>
    <w:p w:rsidR="007A66D4" w:rsidRDefault="007A66D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кладет</w:t>
      </w:r>
      <w:r w:rsidRPr="007A66D4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A66D4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A66D4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</w:t>
      </w:r>
      <w:r w:rsidRPr="007A66D4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для</w:t>
      </w:r>
      <w:r w:rsidRPr="007A66D4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тренировки</w:t>
      </w:r>
      <w:r w:rsidRPr="007A66D4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умения</w:t>
      </w:r>
      <w:r w:rsidRPr="007A66D4">
        <w:rPr>
          <w:rFonts w:ascii="Times New Roman" w:hAnsi="Times New Roman" w:cs="Times New Roman"/>
          <w:spacing w:val="7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поднимать</w:t>
      </w:r>
      <w:r w:rsidRPr="007A66D4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proofErr w:type="spellStart"/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поворочивать</w:t>
      </w:r>
      <w:proofErr w:type="spellEnd"/>
      <w:r w:rsidRPr="007A66D4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8"/>
          <w:sz w:val="36"/>
          <w:szCs w:val="36"/>
          <w:lang w:val="ru-RU"/>
        </w:rPr>
        <w:t>го</w:t>
      </w:r>
      <w:r w:rsidRPr="007A66D4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оро</w:t>
      </w:r>
      <w:r w:rsidRPr="007A66D4">
        <w:rPr>
          <w:rFonts w:ascii="Times New Roman" w:hAnsi="Times New Roman" w:cs="Times New Roman"/>
          <w:spacing w:val="3"/>
          <w:sz w:val="36"/>
          <w:szCs w:val="36"/>
          <w:lang w:val="ru-RU"/>
        </w:rPr>
        <w:t>н</w:t>
      </w:r>
      <w:r w:rsidRPr="007A66D4">
        <w:rPr>
          <w:rFonts w:ascii="Times New Roman" w:hAnsi="Times New Roman" w:cs="Times New Roman"/>
          <w:spacing w:val="-34"/>
          <w:sz w:val="36"/>
          <w:szCs w:val="36"/>
          <w:lang w:val="ru-RU"/>
        </w:rPr>
        <w:t>у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7A66D4" w:rsidRDefault="007A66D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Pr="007A66D4" w:rsidRDefault="007136F6" w:rsidP="00424C1E">
      <w:pPr>
        <w:pStyle w:val="af4"/>
        <w:numPr>
          <w:ilvl w:val="0"/>
          <w:numId w:val="4"/>
        </w:numPr>
        <w:spacing w:line="268" w:lineRule="auto"/>
        <w:ind w:left="2694" w:right="111" w:firstLine="0"/>
        <w:jc w:val="both"/>
        <w:rPr>
          <w:rFonts w:ascii="Times New Roman" w:hAnsi="Times New Roman" w:cs="Times New Roman"/>
          <w:color w:val="FF0000"/>
          <w:sz w:val="36"/>
          <w:szCs w:val="36"/>
          <w:lang w:val="ru-RU"/>
        </w:rPr>
      </w:pPr>
      <w:bookmarkStart w:id="2" w:name="_Hlk230246801"/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53FA2F47">
            <wp:simplePos x="0" y="0"/>
            <wp:positionH relativeFrom="margin">
              <wp:posOffset>-283779</wp:posOffset>
            </wp:positionH>
            <wp:positionV relativeFrom="paragraph">
              <wp:posOffset>468565</wp:posOffset>
            </wp:positionV>
            <wp:extent cx="1790700" cy="695325"/>
            <wp:effectExtent l="0" t="0" r="0" b="9525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66D4">
        <w:rPr>
          <w:rFonts w:ascii="Times New Roman" w:hAnsi="Times New Roman" w:cs="Times New Roman"/>
          <w:color w:val="FF0000"/>
          <w:spacing w:val="-4"/>
          <w:sz w:val="36"/>
          <w:szCs w:val="36"/>
          <w:lang w:val="ru-RU"/>
        </w:rPr>
        <w:t>РЕФЛЕКТОРНОЕ ПОЛЗАНИЕ.</w:t>
      </w:r>
    </w:p>
    <w:p w:rsidR="007A66D4" w:rsidRDefault="007A66D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noProof/>
          <w:sz w:val="36"/>
          <w:szCs w:val="36"/>
          <w:lang w:val="ru-RU"/>
        </w:rPr>
      </w:pP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Удерж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ая</w:t>
      </w:r>
      <w:r w:rsidRPr="007A66D4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A66D4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7A66D4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стороны</w:t>
      </w:r>
      <w:r w:rsidRPr="007A66D4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согнутые</w:t>
      </w:r>
      <w:r w:rsidRPr="007A66D4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7A66D4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7A66D4">
        <w:rPr>
          <w:rFonts w:ascii="Times New Roman" w:hAnsi="Times New Roman" w:cs="Times New Roman"/>
          <w:spacing w:val="7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7A66D4">
        <w:rPr>
          <w:rFonts w:ascii="Times New Roman" w:hAnsi="Times New Roman" w:cs="Times New Roman"/>
          <w:spacing w:val="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большими</w:t>
      </w:r>
      <w:r w:rsidRPr="007A66D4">
        <w:rPr>
          <w:rFonts w:ascii="Times New Roman" w:hAnsi="Times New Roman" w:cs="Times New Roman"/>
          <w:spacing w:val="6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7A66D4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прикасается</w:t>
      </w:r>
      <w:r w:rsidRPr="007A66D4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7A66D4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стопам.</w:t>
      </w:r>
      <w:r w:rsidRPr="007A66D4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A66D4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ответ</w:t>
      </w:r>
      <w:r w:rsidRPr="007A66D4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ребенок</w:t>
      </w:r>
      <w:r w:rsidRPr="007A66D4">
        <w:rPr>
          <w:rFonts w:ascii="Times New Roman" w:hAnsi="Times New Roman" w:cs="Times New Roman"/>
          <w:spacing w:val="28"/>
          <w:w w:val="99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оттол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к</w:t>
      </w:r>
      <w:r w:rsidRPr="007A66D4">
        <w:rPr>
          <w:rFonts w:ascii="Times New Roman" w:hAnsi="Times New Roman" w:cs="Times New Roman"/>
          <w:spacing w:val="-4"/>
          <w:sz w:val="36"/>
          <w:szCs w:val="36"/>
          <w:lang w:val="ru-RU"/>
        </w:rPr>
        <w:t>нет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>ся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A66D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A66D4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продвинется </w:t>
      </w:r>
      <w:r w:rsidRPr="007A66D4">
        <w:rPr>
          <w:rFonts w:ascii="Times New Roman" w:hAnsi="Times New Roman" w:cs="Times New Roman"/>
          <w:spacing w:val="-2"/>
          <w:sz w:val="36"/>
          <w:szCs w:val="36"/>
          <w:lang w:val="ru-RU"/>
        </w:rPr>
        <w:t>вперед</w:t>
      </w:r>
      <w:bookmarkEnd w:id="2"/>
      <w:r w:rsidRPr="007A66D4">
        <w:rPr>
          <w:rFonts w:ascii="Times New Roman" w:hAnsi="Times New Roman" w:cs="Times New Roman"/>
          <w:noProof/>
          <w:sz w:val="36"/>
          <w:szCs w:val="36"/>
          <w:lang w:val="ru-RU"/>
        </w:rPr>
        <w:t xml:space="preserve"> </w:t>
      </w:r>
    </w:p>
    <w:p w:rsidR="00F14C54" w:rsidRDefault="00F14C5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noProof/>
          <w:sz w:val="36"/>
          <w:szCs w:val="36"/>
          <w:lang w:val="ru-RU"/>
        </w:rPr>
      </w:pPr>
    </w:p>
    <w:p w:rsidR="00F14C54" w:rsidRDefault="00F14C5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noProof/>
          <w:sz w:val="36"/>
          <w:szCs w:val="36"/>
          <w:lang w:val="ru-RU"/>
        </w:rPr>
      </w:pPr>
    </w:p>
    <w:p w:rsidR="007A66D4" w:rsidRDefault="007A66D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Default="007A66D4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Default="007A66D4" w:rsidP="00FA0861">
      <w:pPr>
        <w:pStyle w:val="af4"/>
        <w:spacing w:line="268" w:lineRule="auto"/>
        <w:ind w:left="0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A66D4" w:rsidRPr="00F14C54" w:rsidRDefault="00126C69" w:rsidP="00F14C54">
      <w:pPr>
        <w:pStyle w:val="af4"/>
        <w:spacing w:line="268" w:lineRule="auto"/>
        <w:ind w:left="2694" w:right="111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126C69">
        <w:rPr>
          <w:rFonts w:ascii="Times New Roman" w:hAnsi="Times New Roman" w:cs="Times New Roman"/>
          <w:b/>
          <w:color w:val="004E6C" w:themeColor="accent2" w:themeShade="80"/>
          <w:sz w:val="48"/>
          <w:szCs w:val="48"/>
          <w:lang w:val="ru-RU"/>
        </w:rPr>
        <w:t>Гимнастический комплекс упражнений для детей</w:t>
      </w:r>
      <w:r w:rsidR="00FA0861">
        <w:rPr>
          <w:rFonts w:ascii="Times New Roman" w:hAnsi="Times New Roman" w:cs="Times New Roman"/>
          <w:b/>
          <w:color w:val="004E6C" w:themeColor="accent2" w:themeShade="80"/>
          <w:sz w:val="48"/>
          <w:szCs w:val="48"/>
          <w:lang w:val="ru-RU"/>
        </w:rPr>
        <w:t xml:space="preserve">                       </w:t>
      </w:r>
      <w:r w:rsidRPr="00126C69">
        <w:rPr>
          <w:rFonts w:ascii="Times New Roman" w:hAnsi="Times New Roman" w:cs="Times New Roman"/>
          <w:b/>
          <w:color w:val="004E6C" w:themeColor="accent2" w:themeShade="80"/>
          <w:sz w:val="48"/>
          <w:szCs w:val="48"/>
          <w:lang w:val="ru-RU"/>
        </w:rPr>
        <w:t xml:space="preserve"> 3-4 месяцев</w:t>
      </w:r>
    </w:p>
    <w:p w:rsidR="00424C1E" w:rsidRPr="00424C1E" w:rsidRDefault="00424C1E" w:rsidP="00424C1E">
      <w:pPr>
        <w:pStyle w:val="1"/>
        <w:numPr>
          <w:ilvl w:val="0"/>
          <w:numId w:val="5"/>
        </w:numPr>
        <w:spacing w:before="93" w:line="268" w:lineRule="auto"/>
        <w:ind w:left="2694" w:right="169" w:firstLine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24C1E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86912" behindDoc="0" locked="0" layoutInCell="1" allowOverlap="1" wp14:anchorId="6CA0FD3B">
            <wp:simplePos x="0" y="0"/>
            <wp:positionH relativeFrom="margin">
              <wp:posOffset>-15875</wp:posOffset>
            </wp:positionH>
            <wp:positionV relativeFrom="paragraph">
              <wp:posOffset>78105</wp:posOffset>
            </wp:positionV>
            <wp:extent cx="1710055" cy="772160"/>
            <wp:effectExtent l="0" t="0" r="4445" b="889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Охватывающие</w:t>
      </w:r>
      <w:r w:rsidRPr="00424C1E">
        <w:rPr>
          <w:rFonts w:ascii="Times New Roman" w:hAnsi="Times New Roman" w:cs="Times New Roman"/>
          <w:color w:val="CC0000"/>
          <w:spacing w:val="7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движения</w:t>
      </w:r>
      <w:r w:rsidRPr="00424C1E">
        <w:rPr>
          <w:rFonts w:ascii="Times New Roman" w:hAnsi="Times New Roman" w:cs="Times New Roman"/>
          <w:color w:val="CC0000"/>
          <w:spacing w:val="7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руками</w:t>
      </w:r>
      <w:r w:rsidRPr="00424C1E">
        <w:rPr>
          <w:rFonts w:ascii="Times New Roman" w:hAnsi="Times New Roman" w:cs="Times New Roman"/>
          <w:color w:val="CC0000"/>
          <w:spacing w:val="41"/>
          <w:w w:val="99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(скрещивание</w:t>
      </w:r>
      <w:r w:rsidRPr="00424C1E">
        <w:rPr>
          <w:rFonts w:ascii="Times New Roman" w:hAnsi="Times New Roman" w:cs="Times New Roman"/>
          <w:color w:val="CC0000"/>
          <w:spacing w:val="4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рук</w:t>
      </w:r>
      <w:r w:rsidRPr="00424C1E">
        <w:rPr>
          <w:rFonts w:ascii="Times New Roman" w:hAnsi="Times New Roman" w:cs="Times New Roman"/>
          <w:color w:val="CC0000"/>
          <w:spacing w:val="45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на</w:t>
      </w:r>
      <w:r w:rsidRPr="00424C1E">
        <w:rPr>
          <w:rFonts w:ascii="Times New Roman" w:hAnsi="Times New Roman" w:cs="Times New Roman"/>
          <w:color w:val="CC0000"/>
          <w:spacing w:val="4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груди</w:t>
      </w:r>
      <w:r w:rsidRPr="00424C1E">
        <w:rPr>
          <w:rFonts w:ascii="Times New Roman" w:hAnsi="Times New Roman" w:cs="Times New Roman"/>
          <w:color w:val="CC0000"/>
          <w:spacing w:val="4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z w:val="36"/>
          <w:szCs w:val="36"/>
        </w:rPr>
        <w:t>и</w:t>
      </w:r>
      <w:r w:rsidRPr="00424C1E">
        <w:rPr>
          <w:rFonts w:ascii="Times New Roman" w:hAnsi="Times New Roman" w:cs="Times New Roman"/>
          <w:color w:val="CC0000"/>
          <w:spacing w:val="42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разведение</w:t>
      </w:r>
      <w:r w:rsidRPr="00424C1E">
        <w:rPr>
          <w:rFonts w:ascii="Times New Roman" w:hAnsi="Times New Roman" w:cs="Times New Roman"/>
          <w:color w:val="CC0000"/>
          <w:spacing w:val="4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их</w:t>
      </w:r>
      <w:r w:rsidRPr="00424C1E">
        <w:rPr>
          <w:rFonts w:ascii="Times New Roman" w:hAnsi="Times New Roman" w:cs="Times New Roman"/>
          <w:color w:val="CC0000"/>
          <w:spacing w:val="4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z w:val="36"/>
          <w:szCs w:val="36"/>
        </w:rPr>
        <w:t>в</w:t>
      </w:r>
      <w:r w:rsidRPr="00424C1E">
        <w:rPr>
          <w:rFonts w:ascii="Times New Roman" w:hAnsi="Times New Roman" w:cs="Times New Roman"/>
          <w:color w:val="CC0000"/>
          <w:spacing w:val="27"/>
          <w:w w:val="99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сторону)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(6–8</w:t>
      </w:r>
      <w:r w:rsidRPr="00424C1E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7A66D4" w:rsidRPr="00424C1E" w:rsidRDefault="00424C1E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z w:val="36"/>
          <w:szCs w:val="36"/>
          <w:lang w:val="ru-RU"/>
        </w:rPr>
        <w:t>Слегка</w:t>
      </w:r>
      <w:r w:rsidRPr="00424C1E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потряхивая</w:t>
      </w:r>
      <w:r w:rsidRPr="00424C1E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24C1E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424C1E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сначала</w:t>
      </w:r>
      <w:r w:rsidRPr="00424C1E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медленно</w:t>
      </w:r>
      <w:r w:rsidRPr="00424C1E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разводит</w:t>
      </w:r>
      <w:r w:rsidRPr="00424C1E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их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стороны,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424C1E">
        <w:rPr>
          <w:rFonts w:ascii="Times New Roman" w:hAnsi="Times New Roman" w:cs="Times New Roman"/>
          <w:spacing w:val="46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ерекрещи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г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</w:t>
      </w:r>
      <w:r w:rsidRPr="00424C1E">
        <w:rPr>
          <w:rFonts w:ascii="Times New Roman" w:hAnsi="Times New Roman" w:cs="Times New Roman"/>
          <w:spacing w:val="-14"/>
          <w:sz w:val="36"/>
          <w:szCs w:val="36"/>
          <w:lang w:val="ru-RU"/>
        </w:rPr>
        <w:t>у</w:t>
      </w:r>
      <w:r w:rsidRPr="00424C1E">
        <w:rPr>
          <w:rFonts w:ascii="Times New Roman" w:hAnsi="Times New Roman" w:cs="Times New Roman"/>
          <w:spacing w:val="2"/>
          <w:sz w:val="36"/>
          <w:szCs w:val="36"/>
          <w:lang w:val="ru-RU"/>
        </w:rPr>
        <w:t>д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1"/>
          <w:sz w:val="36"/>
          <w:szCs w:val="36"/>
          <w:lang w:val="ru-RU"/>
        </w:rPr>
        <w:t>н</w:t>
      </w:r>
      <w:r w:rsidRPr="00424C1E">
        <w:rPr>
          <w:rFonts w:ascii="Times New Roman" w:hAnsi="Times New Roman" w:cs="Times New Roman"/>
          <w:spacing w:val="5"/>
          <w:sz w:val="36"/>
          <w:szCs w:val="36"/>
          <w:lang w:val="ru-RU"/>
        </w:rPr>
        <w:t>к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</w:p>
    <w:p w:rsidR="007A66D4" w:rsidRDefault="00424C1E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687936" behindDoc="0" locked="0" layoutInCell="1" allowOverlap="1" wp14:anchorId="72C186A6">
            <wp:simplePos x="0" y="0"/>
            <wp:positionH relativeFrom="margin">
              <wp:align>left</wp:align>
            </wp:positionH>
            <wp:positionV relativeFrom="paragraph">
              <wp:posOffset>194879</wp:posOffset>
            </wp:positionV>
            <wp:extent cx="1529080" cy="977265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46" cy="981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4C1E" w:rsidRPr="00424C1E" w:rsidRDefault="00424C1E" w:rsidP="00424C1E">
      <w:pPr>
        <w:pStyle w:val="1"/>
        <w:widowControl w:val="0"/>
        <w:numPr>
          <w:ilvl w:val="0"/>
          <w:numId w:val="6"/>
        </w:numPr>
        <w:tabs>
          <w:tab w:val="left" w:pos="3976"/>
        </w:tabs>
        <w:spacing w:before="231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</w:rPr>
        <w:t>Массаж</w:t>
      </w:r>
      <w:r w:rsidRPr="00424C1E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</w:rPr>
        <w:t>рук</w:t>
      </w:r>
    </w:p>
    <w:p w:rsidR="00424C1E" w:rsidRPr="00424C1E" w:rsidRDefault="00424C1E" w:rsidP="00424C1E">
      <w:pPr>
        <w:pStyle w:val="af4"/>
        <w:spacing w:line="268" w:lineRule="auto"/>
        <w:ind w:left="2694" w:right="174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Поглаживающий</w:t>
      </w:r>
      <w:r w:rsidRPr="00424C1E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массаж</w:t>
      </w:r>
      <w:r w:rsidRPr="00424C1E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</w:t>
      </w:r>
      <w:r w:rsidRPr="00424C1E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(4–6</w:t>
      </w:r>
      <w:r w:rsidRPr="00424C1E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раз).</w:t>
      </w:r>
      <w:r w:rsidRPr="00424C1E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поочередно</w:t>
      </w:r>
      <w:r w:rsidRPr="00424C1E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24C1E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24C1E">
        <w:rPr>
          <w:rFonts w:ascii="Times New Roman" w:hAnsi="Times New Roman" w:cs="Times New Roman"/>
          <w:spacing w:val="5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от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кисти</w:t>
      </w:r>
      <w:r w:rsidRPr="00424C1E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24C1E">
        <w:rPr>
          <w:rFonts w:ascii="Times New Roman" w:hAnsi="Times New Roman" w:cs="Times New Roman"/>
          <w:spacing w:val="45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плечу</w:t>
      </w:r>
      <w:r w:rsidRPr="00424C1E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внутренней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стороны.</w:t>
      </w:r>
    </w:p>
    <w:p w:rsidR="007A66D4" w:rsidRDefault="00424C1E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689984" behindDoc="0" locked="0" layoutInCell="1" allowOverlap="1" wp14:anchorId="3802A5E1">
            <wp:simplePos x="0" y="0"/>
            <wp:positionH relativeFrom="margin">
              <wp:align>left</wp:align>
            </wp:positionH>
            <wp:positionV relativeFrom="paragraph">
              <wp:posOffset>357593</wp:posOffset>
            </wp:positionV>
            <wp:extent cx="1597660" cy="866775"/>
            <wp:effectExtent l="0" t="0" r="2540" b="952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4C1E" w:rsidRPr="00424C1E" w:rsidRDefault="00424C1E" w:rsidP="00424C1E">
      <w:pPr>
        <w:pStyle w:val="1"/>
        <w:widowControl w:val="0"/>
        <w:numPr>
          <w:ilvl w:val="0"/>
          <w:numId w:val="7"/>
        </w:numPr>
        <w:tabs>
          <w:tab w:val="left" w:pos="4130"/>
        </w:tabs>
        <w:spacing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24C1E">
        <w:rPr>
          <w:rFonts w:ascii="Times New Roman" w:hAnsi="Times New Roman" w:cs="Times New Roman"/>
          <w:sz w:val="36"/>
          <w:szCs w:val="36"/>
        </w:rPr>
        <w:t>Массаж</w:t>
      </w:r>
      <w:r w:rsidRPr="00424C1E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ног</w:t>
      </w:r>
      <w:r w:rsidRPr="00424C1E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(4–8</w:t>
      </w:r>
      <w:r w:rsidRPr="00424C1E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</w:rPr>
        <w:t>раз).</w:t>
      </w:r>
    </w:p>
    <w:p w:rsidR="00424C1E" w:rsidRDefault="00424C1E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24C1E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424C1E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424C1E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24C1E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бедру</w:t>
      </w:r>
      <w:r w:rsidRPr="00424C1E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24C1E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боковой</w:t>
      </w:r>
      <w:r w:rsidRPr="00424C1E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задней</w:t>
      </w:r>
      <w:r w:rsidRPr="00424C1E">
        <w:rPr>
          <w:rFonts w:ascii="Times New Roman" w:hAnsi="Times New Roman" w:cs="Times New Roman"/>
          <w:spacing w:val="26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24C1E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р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х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ност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ям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424C1E">
        <w:rPr>
          <w:rFonts w:ascii="Times New Roman" w:hAnsi="Times New Roman" w:cs="Times New Roman"/>
          <w:spacing w:val="-36"/>
          <w:sz w:val="36"/>
          <w:szCs w:val="36"/>
          <w:lang w:val="ru-RU"/>
        </w:rPr>
        <w:t>г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F14C54" w:rsidRDefault="00F14C54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F14C54" w:rsidRPr="00424C1E" w:rsidRDefault="00F14C54" w:rsidP="00424C1E">
      <w:pPr>
        <w:pStyle w:val="af4"/>
        <w:spacing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24C1E" w:rsidRDefault="00424C1E" w:rsidP="00855927">
      <w:pPr>
        <w:pStyle w:val="af4"/>
        <w:spacing w:line="268" w:lineRule="auto"/>
        <w:ind w:left="0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24C1E" w:rsidRDefault="00424C1E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24C1E" w:rsidRPr="00424C1E" w:rsidRDefault="00424C1E" w:rsidP="00424C1E">
      <w:pPr>
        <w:pStyle w:val="1"/>
        <w:widowControl w:val="0"/>
        <w:numPr>
          <w:ilvl w:val="0"/>
          <w:numId w:val="7"/>
        </w:numPr>
        <w:tabs>
          <w:tab w:val="left" w:pos="4314"/>
        </w:tabs>
        <w:spacing w:after="0" w:line="268" w:lineRule="auto"/>
        <w:ind w:left="2694" w:right="17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63F85960">
            <wp:simplePos x="0" y="0"/>
            <wp:positionH relativeFrom="margin">
              <wp:posOffset>-157940</wp:posOffset>
            </wp:positionH>
            <wp:positionV relativeFrom="paragraph">
              <wp:posOffset>504190</wp:posOffset>
            </wp:positionV>
            <wp:extent cx="1757045" cy="1056005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Рефлекторные</w:t>
      </w:r>
      <w:r w:rsidRPr="00424C1E">
        <w:rPr>
          <w:rFonts w:ascii="Times New Roman" w:hAnsi="Times New Roman" w:cs="Times New Roman"/>
          <w:color w:val="CC0000"/>
          <w:spacing w:val="21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повороты</w:t>
      </w:r>
      <w:r w:rsidRPr="00424C1E">
        <w:rPr>
          <w:rFonts w:ascii="Times New Roman" w:hAnsi="Times New Roman" w:cs="Times New Roman"/>
          <w:color w:val="CC0000"/>
          <w:spacing w:val="21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z w:val="36"/>
          <w:szCs w:val="36"/>
        </w:rPr>
        <w:t>на</w:t>
      </w:r>
      <w:r w:rsidRPr="00424C1E">
        <w:rPr>
          <w:rFonts w:ascii="Times New Roman" w:hAnsi="Times New Roman" w:cs="Times New Roman"/>
          <w:color w:val="CC0000"/>
          <w:spacing w:val="21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живот</w:t>
      </w:r>
      <w:r w:rsidRPr="00424C1E">
        <w:rPr>
          <w:rFonts w:ascii="Times New Roman" w:hAnsi="Times New Roman" w:cs="Times New Roman"/>
          <w:color w:val="CC0000"/>
          <w:spacing w:val="20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при</w:t>
      </w:r>
      <w:r w:rsidRPr="00424C1E">
        <w:rPr>
          <w:rFonts w:ascii="Times New Roman" w:hAnsi="Times New Roman" w:cs="Times New Roman"/>
          <w:color w:val="CC0000"/>
          <w:spacing w:val="35"/>
          <w:w w:val="99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поддержке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>за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правую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 руку</w:t>
      </w:r>
      <w:r w:rsidRPr="00424C1E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(1–2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раза).</w:t>
      </w:r>
    </w:p>
    <w:p w:rsidR="00424C1E" w:rsidRPr="00424C1E" w:rsidRDefault="00424C1E" w:rsidP="00424C1E">
      <w:pPr>
        <w:pStyle w:val="af4"/>
        <w:spacing w:before="121" w:line="268" w:lineRule="auto"/>
        <w:ind w:left="2694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424C1E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424C1E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Pr="00424C1E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424C1E">
        <w:rPr>
          <w:rFonts w:ascii="Times New Roman" w:hAnsi="Times New Roman" w:cs="Times New Roman"/>
          <w:spacing w:val="32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удерживает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правой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держит</w:t>
      </w:r>
      <w:r w:rsidRPr="00424C1E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правую</w:t>
      </w:r>
      <w:r w:rsidRPr="00424C1E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руку</w:t>
      </w:r>
      <w:r w:rsidRPr="00424C1E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малыша.</w:t>
      </w:r>
      <w:r w:rsidRPr="00424C1E">
        <w:rPr>
          <w:rFonts w:ascii="Times New Roman" w:hAnsi="Times New Roman" w:cs="Times New Roman"/>
          <w:spacing w:val="7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7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Pr="00424C1E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24C1E">
        <w:rPr>
          <w:rFonts w:ascii="Times New Roman" w:hAnsi="Times New Roman" w:cs="Times New Roman"/>
          <w:spacing w:val="5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таз</w:t>
      </w:r>
      <w:r w:rsidRPr="00424C1E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вправо.</w:t>
      </w:r>
      <w:r w:rsidRPr="00424C1E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Вслед</w:t>
      </w:r>
      <w:r w:rsidRPr="00424C1E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424C1E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Pr="00424C1E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ребенок</w:t>
      </w:r>
      <w:r w:rsidRPr="00424C1E">
        <w:rPr>
          <w:rFonts w:ascii="Times New Roman" w:hAnsi="Times New Roman" w:cs="Times New Roman"/>
          <w:spacing w:val="3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повернет</w:t>
      </w:r>
      <w:r w:rsidRPr="00424C1E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голову</w:t>
      </w:r>
      <w:r w:rsidRPr="00424C1E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3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плечи</w:t>
      </w:r>
      <w:r w:rsidRPr="00424C1E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3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перевернется</w:t>
      </w:r>
      <w:r w:rsidRPr="00424C1E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424C1E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24C1E" w:rsidRDefault="00424C1E" w:rsidP="00424C1E">
      <w:pPr>
        <w:pStyle w:val="af4"/>
        <w:spacing w:line="268" w:lineRule="auto"/>
        <w:ind w:left="2694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24C1E" w:rsidRPr="00424C1E" w:rsidRDefault="00424C1E" w:rsidP="00424C1E">
      <w:pPr>
        <w:pStyle w:val="1"/>
        <w:widowControl w:val="0"/>
        <w:numPr>
          <w:ilvl w:val="0"/>
          <w:numId w:val="7"/>
        </w:numPr>
        <w:tabs>
          <w:tab w:val="left" w:pos="4130"/>
        </w:tabs>
        <w:spacing w:before="231" w:after="0"/>
        <w:ind w:left="2694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2032" behindDoc="0" locked="0" layoutInCell="1" allowOverlap="1" wp14:anchorId="68CB1B05">
            <wp:simplePos x="0" y="0"/>
            <wp:positionH relativeFrom="margin">
              <wp:posOffset>-268605</wp:posOffset>
            </wp:positionH>
            <wp:positionV relativeFrom="paragraph">
              <wp:posOffset>163830</wp:posOffset>
            </wp:positionV>
            <wp:extent cx="1749425" cy="892175"/>
            <wp:effectExtent l="0" t="0" r="3175" b="3175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1E">
        <w:rPr>
          <w:rFonts w:ascii="Times New Roman" w:hAnsi="Times New Roman" w:cs="Times New Roman"/>
          <w:sz w:val="36"/>
          <w:szCs w:val="36"/>
        </w:rPr>
        <w:t>Массаж</w:t>
      </w:r>
      <w:r w:rsidRPr="00424C1E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спины (4–6</w:t>
      </w:r>
      <w:r w:rsidRPr="00424C1E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раз).</w:t>
      </w:r>
    </w:p>
    <w:p w:rsidR="00424C1E" w:rsidRDefault="00424C1E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424C1E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стороной</w:t>
      </w:r>
      <w:r w:rsidRPr="00424C1E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24C1E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24C1E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24C1E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</w:t>
      </w:r>
      <w:r w:rsidRPr="00424C1E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424C1E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ягодиц</w:t>
      </w:r>
      <w:r w:rsidRPr="00424C1E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24C1E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голове.</w:t>
      </w:r>
      <w:r w:rsidRPr="00424C1E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Поглаживающие</w:t>
      </w:r>
      <w:r w:rsidRPr="00424C1E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424C1E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обратную</w:t>
      </w:r>
      <w:r w:rsidRPr="00424C1E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сторону</w:t>
      </w:r>
      <w:r w:rsidRPr="00424C1E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ладонью.</w:t>
      </w:r>
    </w:p>
    <w:p w:rsidR="00424C1E" w:rsidRPr="00424C1E" w:rsidRDefault="00424C1E" w:rsidP="00424C1E">
      <w:pPr>
        <w:pStyle w:val="af4"/>
        <w:spacing w:line="268" w:lineRule="auto"/>
        <w:ind w:left="2694" w:right="171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24C1E" w:rsidRPr="00424C1E" w:rsidRDefault="00424C1E" w:rsidP="00424C1E">
      <w:pPr>
        <w:pStyle w:val="1"/>
        <w:widowControl w:val="0"/>
        <w:numPr>
          <w:ilvl w:val="0"/>
          <w:numId w:val="7"/>
        </w:numPr>
        <w:tabs>
          <w:tab w:val="left" w:pos="4227"/>
        </w:tabs>
        <w:spacing w:before="113" w:after="0" w:line="268" w:lineRule="auto"/>
        <w:ind w:left="2694" w:right="112" w:firstLine="0"/>
        <w:contextualSpacing w:val="0"/>
        <w:rPr>
          <w:rFonts w:ascii="Times New Roman" w:hAnsi="Times New Roman" w:cs="Times New Roman"/>
          <w:b/>
          <w:bCs/>
          <w:sz w:val="36"/>
          <w:szCs w:val="36"/>
        </w:rPr>
      </w:pPr>
      <w:r w:rsidRPr="00424C1E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93056" behindDoc="0" locked="0" layoutInCell="1" allowOverlap="1" wp14:anchorId="4760ECEC">
            <wp:simplePos x="0" y="0"/>
            <wp:positionH relativeFrom="column">
              <wp:posOffset>-252489</wp:posOffset>
            </wp:positionH>
            <wp:positionV relativeFrom="paragraph">
              <wp:posOffset>97790</wp:posOffset>
            </wp:positionV>
            <wp:extent cx="1851660" cy="1197610"/>
            <wp:effectExtent l="0" t="0" r="0" b="254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Положение</w:t>
      </w:r>
      <w:r w:rsidRPr="00424C1E">
        <w:rPr>
          <w:rFonts w:ascii="Times New Roman" w:hAnsi="Times New Roman" w:cs="Times New Roman"/>
          <w:color w:val="CC0000"/>
          <w:spacing w:val="50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пловца»</w:t>
      </w:r>
      <w:r w:rsidRPr="00424C1E">
        <w:rPr>
          <w:rFonts w:ascii="Times New Roman" w:hAnsi="Times New Roman" w:cs="Times New Roman"/>
          <w:color w:val="CC0000"/>
          <w:spacing w:val="50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(разгибание</w:t>
      </w:r>
      <w:r w:rsidRPr="00424C1E">
        <w:rPr>
          <w:rFonts w:ascii="Times New Roman" w:hAnsi="Times New Roman" w:cs="Times New Roman"/>
          <w:color w:val="CC0000"/>
          <w:spacing w:val="48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головы</w:t>
      </w:r>
      <w:r w:rsidRPr="00424C1E">
        <w:rPr>
          <w:rFonts w:ascii="Times New Roman" w:hAnsi="Times New Roman" w:cs="Times New Roman"/>
          <w:color w:val="CC0000"/>
          <w:spacing w:val="29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назад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z w:val="36"/>
          <w:szCs w:val="36"/>
        </w:rPr>
        <w:t>в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положении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на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3"/>
          <w:sz w:val="36"/>
          <w:szCs w:val="36"/>
        </w:rPr>
        <w:t>весу)</w:t>
      </w:r>
      <w:r w:rsidRPr="00424C1E"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(1–2</w:t>
      </w:r>
      <w:r w:rsidRPr="00424C1E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Pr="00424C1E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раза).</w:t>
      </w:r>
    </w:p>
    <w:p w:rsidR="007136F6" w:rsidRDefault="00424C1E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pacing w:val="49"/>
          <w:sz w:val="36"/>
          <w:szCs w:val="36"/>
          <w:lang w:val="ru-RU"/>
        </w:rPr>
      </w:pP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424C1E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большим</w:t>
      </w:r>
      <w:r w:rsidRPr="00424C1E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424C1E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Pr="00424C1E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24C1E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об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хват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Pr="00424C1E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левую</w:t>
      </w:r>
      <w:r w:rsidRPr="00424C1E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Pr="00424C1E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нижней</w:t>
      </w:r>
      <w:r w:rsidRPr="00424C1E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части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голени,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остальными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он</w:t>
      </w:r>
      <w:r w:rsidRPr="00424C1E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ри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ер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424C1E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</w:p>
    <w:p w:rsidR="00F14C54" w:rsidRDefault="00F14C54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pacing w:val="49"/>
          <w:sz w:val="36"/>
          <w:szCs w:val="36"/>
          <w:lang w:val="ru-RU"/>
        </w:rPr>
      </w:pPr>
    </w:p>
    <w:p w:rsidR="007136F6" w:rsidRDefault="007136F6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pacing w:val="-5"/>
          <w:sz w:val="36"/>
          <w:szCs w:val="36"/>
          <w:lang w:val="ru-RU"/>
        </w:rPr>
      </w:pPr>
    </w:p>
    <w:p w:rsidR="007136F6" w:rsidRDefault="007136F6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pacing w:val="-5"/>
          <w:sz w:val="36"/>
          <w:szCs w:val="36"/>
          <w:lang w:val="ru-RU"/>
        </w:rPr>
      </w:pPr>
    </w:p>
    <w:p w:rsidR="00FA0861" w:rsidRDefault="00FA0861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pacing w:val="-5"/>
          <w:sz w:val="36"/>
          <w:szCs w:val="36"/>
          <w:lang w:val="ru-RU"/>
        </w:rPr>
      </w:pPr>
    </w:p>
    <w:p w:rsidR="00424C1E" w:rsidRPr="00424C1E" w:rsidRDefault="00424C1E" w:rsidP="00424C1E">
      <w:pPr>
        <w:pStyle w:val="af4"/>
        <w:spacing w:before="121" w:line="268" w:lineRule="auto"/>
        <w:ind w:left="2694" w:right="113"/>
        <w:jc w:val="both"/>
        <w:rPr>
          <w:rFonts w:ascii="Times New Roman" w:hAnsi="Times New Roman" w:cs="Times New Roman"/>
          <w:sz w:val="36"/>
          <w:szCs w:val="36"/>
        </w:rPr>
      </w:pPr>
      <w:r w:rsidRPr="00424C1E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424C1E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ж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9"/>
          <w:sz w:val="36"/>
          <w:szCs w:val="36"/>
          <w:lang w:val="ru-RU"/>
        </w:rPr>
        <w:t>у</w:t>
      </w:r>
      <w:r w:rsidRPr="00424C1E">
        <w:rPr>
          <w:rFonts w:ascii="Times New Roman" w:hAnsi="Times New Roman" w:cs="Times New Roman"/>
          <w:spacing w:val="1"/>
          <w:sz w:val="36"/>
          <w:szCs w:val="36"/>
          <w:lang w:val="ru-RU"/>
        </w:rPr>
        <w:t>р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424C1E">
        <w:rPr>
          <w:rFonts w:ascii="Times New Roman" w:hAnsi="Times New Roman" w:cs="Times New Roman"/>
          <w:spacing w:val="1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ра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Pr="00424C1E">
        <w:rPr>
          <w:rFonts w:ascii="Times New Roman" w:hAnsi="Times New Roman" w:cs="Times New Roman"/>
          <w:spacing w:val="-4"/>
          <w:sz w:val="36"/>
          <w:szCs w:val="36"/>
          <w:lang w:val="ru-RU"/>
        </w:rPr>
        <w:t>у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ю</w:t>
      </w:r>
      <w:r w:rsidRPr="00424C1E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424C1E">
        <w:rPr>
          <w:rFonts w:ascii="Times New Roman" w:hAnsi="Times New Roman" w:cs="Times New Roman"/>
          <w:spacing w:val="1"/>
          <w:sz w:val="36"/>
          <w:szCs w:val="36"/>
          <w:lang w:val="ru-RU"/>
        </w:rPr>
        <w:t>г</w:t>
      </w:r>
      <w:r w:rsidRPr="00424C1E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424C1E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Затем,</w:t>
      </w:r>
      <w:r w:rsidRPr="00424C1E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приподнимая</w:t>
      </w:r>
      <w:r w:rsidRPr="00424C1E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24C1E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424C1E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24C1E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подводит</w:t>
      </w:r>
      <w:r w:rsidRPr="00424C1E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правую</w:t>
      </w:r>
      <w:r w:rsidRPr="00424C1E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</w:t>
      </w:r>
      <w:r w:rsidRPr="00424C1E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</w:t>
      </w:r>
      <w:r w:rsidRPr="00424C1E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</w:t>
      </w:r>
      <w:r w:rsidRPr="00424C1E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24C1E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24C1E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приподнимает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424C1E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1"/>
          <w:sz w:val="36"/>
          <w:szCs w:val="36"/>
          <w:lang w:val="ru-RU"/>
        </w:rPr>
        <w:t>над</w:t>
      </w:r>
      <w:r w:rsidRPr="00424C1E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столом.</w:t>
      </w:r>
      <w:r w:rsidRPr="00424C1E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424C1E">
        <w:rPr>
          <w:rFonts w:ascii="Times New Roman" w:hAnsi="Times New Roman" w:cs="Times New Roman"/>
          <w:sz w:val="36"/>
          <w:szCs w:val="36"/>
        </w:rPr>
        <w:t>В</w:t>
      </w:r>
      <w:r w:rsidRPr="00424C1E">
        <w:rPr>
          <w:rFonts w:ascii="Times New Roman" w:hAnsi="Times New Roman" w:cs="Times New Roman"/>
          <w:spacing w:val="11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1"/>
          <w:sz w:val="36"/>
          <w:szCs w:val="36"/>
        </w:rPr>
        <w:t>таком</w:t>
      </w:r>
      <w:proofErr w:type="spellEnd"/>
      <w:r w:rsidRPr="00424C1E">
        <w:rPr>
          <w:rFonts w:ascii="Times New Roman" w:hAnsi="Times New Roman" w:cs="Times New Roman"/>
          <w:spacing w:val="12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2"/>
          <w:sz w:val="36"/>
          <w:szCs w:val="36"/>
        </w:rPr>
        <w:t>положении</w:t>
      </w:r>
      <w:proofErr w:type="spellEnd"/>
      <w:r w:rsidRPr="00424C1E">
        <w:rPr>
          <w:rFonts w:ascii="Times New Roman" w:hAnsi="Times New Roman" w:cs="Times New Roman"/>
          <w:spacing w:val="31"/>
          <w:w w:val="99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1"/>
          <w:sz w:val="36"/>
          <w:szCs w:val="36"/>
        </w:rPr>
        <w:t>р</w:t>
      </w:r>
      <w:r w:rsidRPr="00424C1E">
        <w:rPr>
          <w:rFonts w:ascii="Times New Roman" w:hAnsi="Times New Roman" w:cs="Times New Roman"/>
          <w:spacing w:val="-4"/>
          <w:sz w:val="36"/>
          <w:szCs w:val="36"/>
        </w:rPr>
        <w:t>е</w:t>
      </w:r>
      <w:r w:rsidRPr="00424C1E">
        <w:rPr>
          <w:rFonts w:ascii="Times New Roman" w:hAnsi="Times New Roman" w:cs="Times New Roman"/>
          <w:spacing w:val="-6"/>
          <w:sz w:val="36"/>
          <w:szCs w:val="36"/>
        </w:rPr>
        <w:t>б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ено</w:t>
      </w:r>
      <w:r w:rsidRPr="00424C1E">
        <w:rPr>
          <w:rFonts w:ascii="Times New Roman" w:hAnsi="Times New Roman" w:cs="Times New Roman"/>
          <w:sz w:val="36"/>
          <w:szCs w:val="36"/>
        </w:rPr>
        <w:t>к</w:t>
      </w:r>
      <w:proofErr w:type="spellEnd"/>
      <w:r w:rsidRPr="00424C1E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6"/>
          <w:sz w:val="36"/>
          <w:szCs w:val="36"/>
        </w:rPr>
        <w:t>б</w:t>
      </w:r>
      <w:r w:rsidRPr="00424C1E">
        <w:rPr>
          <w:rFonts w:ascii="Times New Roman" w:hAnsi="Times New Roman" w:cs="Times New Roman"/>
          <w:spacing w:val="-14"/>
          <w:sz w:val="36"/>
          <w:szCs w:val="36"/>
        </w:rPr>
        <w:t>у</w:t>
      </w:r>
      <w:r w:rsidRPr="00424C1E">
        <w:rPr>
          <w:rFonts w:ascii="Times New Roman" w:hAnsi="Times New Roman" w:cs="Times New Roman"/>
          <w:sz w:val="36"/>
          <w:szCs w:val="36"/>
        </w:rPr>
        <w:t>д</w:t>
      </w:r>
      <w:r w:rsidRPr="00424C1E">
        <w:rPr>
          <w:rFonts w:ascii="Times New Roman" w:hAnsi="Times New Roman" w:cs="Times New Roman"/>
          <w:spacing w:val="-10"/>
          <w:sz w:val="36"/>
          <w:szCs w:val="36"/>
        </w:rPr>
        <w:t>е</w:t>
      </w:r>
      <w:r w:rsidRPr="00424C1E">
        <w:rPr>
          <w:rFonts w:ascii="Times New Roman" w:hAnsi="Times New Roman" w:cs="Times New Roman"/>
          <w:sz w:val="36"/>
          <w:szCs w:val="36"/>
        </w:rPr>
        <w:t>т</w:t>
      </w:r>
      <w:proofErr w:type="spellEnd"/>
      <w:r w:rsidRPr="00424C1E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z w:val="36"/>
          <w:szCs w:val="36"/>
        </w:rPr>
        <w:t>с</w:t>
      </w:r>
      <w:r w:rsidRPr="00424C1E">
        <w:rPr>
          <w:rFonts w:ascii="Times New Roman" w:hAnsi="Times New Roman" w:cs="Times New Roman"/>
          <w:spacing w:val="-5"/>
          <w:sz w:val="36"/>
          <w:szCs w:val="36"/>
        </w:rPr>
        <w:t>т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ар</w:t>
      </w:r>
      <w:r w:rsidRPr="00424C1E">
        <w:rPr>
          <w:rFonts w:ascii="Times New Roman" w:hAnsi="Times New Roman" w:cs="Times New Roman"/>
          <w:spacing w:val="-6"/>
          <w:sz w:val="36"/>
          <w:szCs w:val="36"/>
        </w:rPr>
        <w:t>а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тьс</w:t>
      </w:r>
      <w:r w:rsidRPr="00424C1E">
        <w:rPr>
          <w:rFonts w:ascii="Times New Roman" w:hAnsi="Times New Roman" w:cs="Times New Roman"/>
          <w:sz w:val="36"/>
          <w:szCs w:val="36"/>
        </w:rPr>
        <w:t>я</w:t>
      </w:r>
      <w:proofErr w:type="spellEnd"/>
      <w:r w:rsidRPr="00424C1E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14"/>
          <w:sz w:val="36"/>
          <w:szCs w:val="36"/>
        </w:rPr>
        <w:t>у</w:t>
      </w:r>
      <w:r w:rsidRPr="00424C1E">
        <w:rPr>
          <w:rFonts w:ascii="Times New Roman" w:hAnsi="Times New Roman" w:cs="Times New Roman"/>
          <w:spacing w:val="2"/>
          <w:sz w:val="36"/>
          <w:szCs w:val="36"/>
        </w:rPr>
        <w:t>д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ер</w:t>
      </w:r>
      <w:r w:rsidRPr="00424C1E">
        <w:rPr>
          <w:rFonts w:ascii="Times New Roman" w:hAnsi="Times New Roman" w:cs="Times New Roman"/>
          <w:sz w:val="36"/>
          <w:szCs w:val="36"/>
        </w:rPr>
        <w:t>ж</w:t>
      </w:r>
      <w:r w:rsidRPr="00424C1E">
        <w:rPr>
          <w:rFonts w:ascii="Times New Roman" w:hAnsi="Times New Roman" w:cs="Times New Roman"/>
          <w:spacing w:val="-6"/>
          <w:sz w:val="36"/>
          <w:szCs w:val="36"/>
        </w:rPr>
        <w:t>а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т</w:t>
      </w:r>
      <w:r w:rsidRPr="00424C1E">
        <w:rPr>
          <w:rFonts w:ascii="Times New Roman" w:hAnsi="Times New Roman" w:cs="Times New Roman"/>
          <w:sz w:val="36"/>
          <w:szCs w:val="36"/>
        </w:rPr>
        <w:t>ь</w:t>
      </w:r>
      <w:proofErr w:type="spellEnd"/>
      <w:r w:rsidRPr="00424C1E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proofErr w:type="spellStart"/>
      <w:r w:rsidRPr="00424C1E">
        <w:rPr>
          <w:rFonts w:ascii="Times New Roman" w:hAnsi="Times New Roman" w:cs="Times New Roman"/>
          <w:spacing w:val="-10"/>
          <w:sz w:val="36"/>
          <w:szCs w:val="36"/>
        </w:rPr>
        <w:t>г</w:t>
      </w:r>
      <w:r w:rsidRPr="00424C1E">
        <w:rPr>
          <w:rFonts w:ascii="Times New Roman" w:hAnsi="Times New Roman" w:cs="Times New Roman"/>
          <w:spacing w:val="-6"/>
          <w:sz w:val="36"/>
          <w:szCs w:val="36"/>
        </w:rPr>
        <w:t>о</w:t>
      </w:r>
      <w:r w:rsidRPr="00424C1E">
        <w:rPr>
          <w:rFonts w:ascii="Times New Roman" w:hAnsi="Times New Roman" w:cs="Times New Roman"/>
          <w:spacing w:val="2"/>
          <w:sz w:val="36"/>
          <w:szCs w:val="36"/>
        </w:rPr>
        <w:t>л</w:t>
      </w:r>
      <w:r w:rsidRPr="00424C1E">
        <w:rPr>
          <w:rFonts w:ascii="Times New Roman" w:hAnsi="Times New Roman" w:cs="Times New Roman"/>
          <w:spacing w:val="-1"/>
          <w:sz w:val="36"/>
          <w:szCs w:val="36"/>
        </w:rPr>
        <w:t>о</w:t>
      </w:r>
      <w:r w:rsidRPr="00424C1E">
        <w:rPr>
          <w:rFonts w:ascii="Times New Roman" w:hAnsi="Times New Roman" w:cs="Times New Roman"/>
          <w:spacing w:val="-3"/>
          <w:sz w:val="36"/>
          <w:szCs w:val="36"/>
        </w:rPr>
        <w:t>в</w:t>
      </w:r>
      <w:r w:rsidRPr="00424C1E">
        <w:rPr>
          <w:rFonts w:ascii="Times New Roman" w:hAnsi="Times New Roman" w:cs="Times New Roman"/>
          <w:spacing w:val="-32"/>
          <w:sz w:val="36"/>
          <w:szCs w:val="36"/>
        </w:rPr>
        <w:t>у</w:t>
      </w:r>
      <w:proofErr w:type="spellEnd"/>
      <w:r w:rsidRPr="00424C1E">
        <w:rPr>
          <w:rFonts w:ascii="Times New Roman" w:hAnsi="Times New Roman" w:cs="Times New Roman"/>
          <w:sz w:val="36"/>
          <w:szCs w:val="36"/>
        </w:rPr>
        <w:t>.</w:t>
      </w:r>
    </w:p>
    <w:p w:rsidR="00424C1E" w:rsidRDefault="007136F6" w:rsidP="00424C1E">
      <w:pPr>
        <w:pStyle w:val="af4"/>
        <w:spacing w:line="268" w:lineRule="auto"/>
        <w:ind w:left="3402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406619</wp:posOffset>
            </wp:positionV>
            <wp:extent cx="2081048" cy="730419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048" cy="730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F6" w:rsidRPr="007136F6" w:rsidRDefault="007136F6" w:rsidP="007136F6">
      <w:pPr>
        <w:pStyle w:val="1"/>
        <w:widowControl w:val="0"/>
        <w:numPr>
          <w:ilvl w:val="0"/>
          <w:numId w:val="7"/>
        </w:numPr>
        <w:tabs>
          <w:tab w:val="left" w:pos="4090"/>
        </w:tabs>
        <w:spacing w:before="231" w:after="0"/>
        <w:ind w:right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136F6">
        <w:rPr>
          <w:rFonts w:ascii="Times New Roman" w:hAnsi="Times New Roman" w:cs="Times New Roman"/>
          <w:sz w:val="36"/>
          <w:szCs w:val="36"/>
        </w:rPr>
        <w:t>Массаж</w:t>
      </w:r>
      <w:r w:rsidRPr="007136F6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</w:rPr>
        <w:t>живота</w:t>
      </w:r>
      <w:r w:rsidRPr="007136F6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</w:rPr>
        <w:t>(6—10</w:t>
      </w:r>
      <w:r w:rsidRPr="007136F6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</w:rPr>
        <w:t>раз).</w:t>
      </w:r>
    </w:p>
    <w:p w:rsidR="007136F6" w:rsidRPr="007136F6" w:rsidRDefault="007136F6" w:rsidP="007136F6">
      <w:pPr>
        <w:pStyle w:val="af4"/>
        <w:spacing w:line="268" w:lineRule="auto"/>
        <w:ind w:right="10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136F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7136F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7136F6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круговые</w:t>
      </w:r>
      <w:r w:rsidRPr="007136F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поглаживания</w:t>
      </w: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7136F6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часовой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стрелке.</w:t>
      </w:r>
    </w:p>
    <w:p w:rsidR="00424C1E" w:rsidRDefault="007136F6" w:rsidP="00424C1E">
      <w:pPr>
        <w:pStyle w:val="af4"/>
        <w:spacing w:line="268" w:lineRule="auto"/>
        <w:ind w:left="3402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page">
              <wp:posOffset>220717</wp:posOffset>
            </wp:positionH>
            <wp:positionV relativeFrom="paragraph">
              <wp:posOffset>390219</wp:posOffset>
            </wp:positionV>
            <wp:extent cx="1749425" cy="1199515"/>
            <wp:effectExtent l="0" t="0" r="3175" b="635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F6" w:rsidRPr="007136F6" w:rsidRDefault="007136F6" w:rsidP="007136F6">
      <w:pPr>
        <w:pStyle w:val="1"/>
        <w:widowControl w:val="0"/>
        <w:numPr>
          <w:ilvl w:val="0"/>
          <w:numId w:val="7"/>
        </w:numPr>
        <w:tabs>
          <w:tab w:val="left" w:pos="4090"/>
        </w:tabs>
        <w:spacing w:before="231" w:after="0"/>
        <w:ind w:right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136F6">
        <w:rPr>
          <w:rFonts w:ascii="Times New Roman" w:hAnsi="Times New Roman" w:cs="Times New Roman"/>
          <w:sz w:val="36"/>
          <w:szCs w:val="36"/>
        </w:rPr>
        <w:t>Массаж</w:t>
      </w:r>
      <w:r w:rsidRPr="007136F6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</w:rPr>
        <w:t xml:space="preserve">стоп </w:t>
      </w:r>
      <w:r w:rsidRPr="007136F6">
        <w:rPr>
          <w:rFonts w:ascii="Times New Roman" w:hAnsi="Times New Roman" w:cs="Times New Roman"/>
          <w:spacing w:val="-1"/>
          <w:sz w:val="36"/>
          <w:szCs w:val="36"/>
        </w:rPr>
        <w:t>(1–6</w:t>
      </w:r>
      <w:r w:rsidRPr="007136F6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</w:rPr>
        <w:t>раз).</w:t>
      </w:r>
    </w:p>
    <w:p w:rsidR="00F14C54" w:rsidRDefault="007136F6" w:rsidP="00F14C54">
      <w:pPr>
        <w:pStyle w:val="af4"/>
        <w:spacing w:line="268" w:lineRule="auto"/>
        <w:ind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>Удерж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>и</w:t>
      </w: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>в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>ая</w:t>
      </w:r>
      <w:r w:rsidRPr="007136F6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Pr="007136F6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7136F6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7136F6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7136F6">
        <w:rPr>
          <w:rFonts w:ascii="Times New Roman" w:hAnsi="Times New Roman" w:cs="Times New Roman"/>
          <w:spacing w:val="33"/>
          <w:w w:val="9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7136F6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нажимает</w:t>
      </w:r>
      <w:r w:rsidRPr="007136F6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7136F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основания</w:t>
      </w:r>
      <w:r w:rsidRPr="007136F6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пальцев</w:t>
      </w:r>
      <w:r w:rsidRPr="007136F6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стопы.</w:t>
      </w:r>
      <w:r w:rsidRPr="007136F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136F6">
        <w:rPr>
          <w:rFonts w:ascii="Times New Roman" w:hAnsi="Times New Roman" w:cs="Times New Roman"/>
          <w:spacing w:val="35"/>
          <w:w w:val="9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136F6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136F6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ен</w:t>
      </w:r>
      <w:r w:rsidRPr="007136F6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136F6">
        <w:rPr>
          <w:rFonts w:ascii="Times New Roman" w:hAnsi="Times New Roman" w:cs="Times New Roman"/>
          <w:spacing w:val="2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б</w:t>
      </w:r>
      <w:r w:rsidRPr="007136F6">
        <w:rPr>
          <w:rFonts w:ascii="Times New Roman" w:hAnsi="Times New Roman" w:cs="Times New Roman"/>
          <w:spacing w:val="-14"/>
          <w:sz w:val="36"/>
          <w:szCs w:val="36"/>
          <w:lang w:val="ru-RU"/>
        </w:rPr>
        <w:t>у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7136F6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136F6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сг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136F6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>а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ь</w:t>
      </w:r>
      <w:r w:rsidRPr="007136F6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136F6">
        <w:rPr>
          <w:rFonts w:ascii="Times New Roman" w:hAnsi="Times New Roman" w:cs="Times New Roman"/>
          <w:spacing w:val="2"/>
          <w:sz w:val="36"/>
          <w:szCs w:val="36"/>
          <w:lang w:val="ru-RU"/>
        </w:rPr>
        <w:t>п</w:t>
      </w:r>
      <w:r w:rsidRPr="007136F6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7136F6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7136F6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>а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зги</w:t>
      </w:r>
      <w:r w:rsidRPr="007136F6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ани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7136F6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7136F6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136F6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136F6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нажимом</w:t>
      </w:r>
      <w:r w:rsidRPr="007136F6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проводит</w:t>
      </w:r>
      <w:r w:rsidRPr="007136F6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7136F6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4"/>
          <w:sz w:val="36"/>
          <w:szCs w:val="36"/>
          <w:lang w:val="ru-RU"/>
        </w:rPr>
        <w:t>от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мизинца</w:t>
      </w:r>
      <w:r w:rsidRPr="007136F6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136F6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пятке.</w:t>
      </w:r>
    </w:p>
    <w:p w:rsidR="00424C1E" w:rsidRDefault="00F14C54" w:rsidP="00F14C54">
      <w:pPr>
        <w:pStyle w:val="af4"/>
        <w:spacing w:line="268" w:lineRule="auto"/>
        <w:ind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page">
              <wp:posOffset>346184</wp:posOffset>
            </wp:positionH>
            <wp:positionV relativeFrom="paragraph">
              <wp:posOffset>95294</wp:posOffset>
            </wp:positionV>
            <wp:extent cx="2008096" cy="977462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096" cy="977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F6" w:rsidRPr="007136F6" w:rsidRDefault="007136F6" w:rsidP="007136F6">
      <w:pPr>
        <w:pStyle w:val="1"/>
        <w:widowControl w:val="0"/>
        <w:numPr>
          <w:ilvl w:val="0"/>
          <w:numId w:val="7"/>
        </w:numPr>
        <w:tabs>
          <w:tab w:val="left" w:pos="4092"/>
        </w:tabs>
        <w:spacing w:after="0"/>
        <w:ind w:left="4091" w:right="0" w:hanging="311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7136F6">
        <w:rPr>
          <w:rFonts w:ascii="Times New Roman" w:hAnsi="Times New Roman" w:cs="Times New Roman"/>
          <w:color w:val="CC0000"/>
          <w:spacing w:val="-1"/>
          <w:sz w:val="36"/>
          <w:szCs w:val="36"/>
        </w:rPr>
        <w:t>Вибрационный</w:t>
      </w:r>
      <w:r w:rsidRPr="007136F6">
        <w:rPr>
          <w:rFonts w:ascii="Times New Roman" w:hAnsi="Times New Roman" w:cs="Times New Roman"/>
          <w:color w:val="CC0000"/>
          <w:spacing w:val="-10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color w:val="CC0000"/>
          <w:spacing w:val="-1"/>
          <w:sz w:val="36"/>
          <w:szCs w:val="36"/>
        </w:rPr>
        <w:t>массаж</w:t>
      </w:r>
      <w:r w:rsidRPr="007136F6">
        <w:rPr>
          <w:rFonts w:ascii="Times New Roman" w:hAnsi="Times New Roman" w:cs="Times New Roman"/>
          <w:color w:val="CC0000"/>
          <w:spacing w:val="-9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color w:val="CC0000"/>
          <w:spacing w:val="-3"/>
          <w:sz w:val="36"/>
          <w:szCs w:val="36"/>
        </w:rPr>
        <w:t>грудной</w:t>
      </w:r>
      <w:r w:rsidRPr="007136F6">
        <w:rPr>
          <w:rFonts w:ascii="Times New Roman" w:hAnsi="Times New Roman" w:cs="Times New Roman"/>
          <w:color w:val="CC0000"/>
          <w:spacing w:val="-10"/>
          <w:sz w:val="36"/>
          <w:szCs w:val="36"/>
        </w:rPr>
        <w:t xml:space="preserve"> </w:t>
      </w:r>
      <w:r w:rsidRPr="007136F6">
        <w:rPr>
          <w:rFonts w:ascii="Times New Roman" w:hAnsi="Times New Roman" w:cs="Times New Roman"/>
          <w:color w:val="CC0000"/>
          <w:spacing w:val="-2"/>
          <w:sz w:val="36"/>
          <w:szCs w:val="36"/>
        </w:rPr>
        <w:t>клетки.</w:t>
      </w:r>
    </w:p>
    <w:p w:rsidR="007136F6" w:rsidRDefault="007136F6" w:rsidP="007136F6">
      <w:pPr>
        <w:pStyle w:val="af4"/>
        <w:spacing w:line="268" w:lineRule="auto"/>
        <w:ind w:right="108"/>
        <w:jc w:val="both"/>
        <w:rPr>
          <w:rFonts w:ascii="Times New Roman" w:hAnsi="Times New Roman" w:cs="Times New Roman"/>
          <w:spacing w:val="-3"/>
          <w:sz w:val="36"/>
          <w:szCs w:val="36"/>
          <w:lang w:val="ru-RU"/>
        </w:rPr>
      </w:pP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136F6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7136F6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7136F6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ритмичные</w:t>
      </w:r>
      <w:r w:rsidRPr="007136F6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надавливания</w:t>
      </w:r>
      <w:r w:rsidRPr="007136F6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7136F6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136F6">
        <w:rPr>
          <w:rFonts w:ascii="Times New Roman" w:hAnsi="Times New Roman" w:cs="Times New Roman"/>
          <w:spacing w:val="2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грудную</w:t>
      </w:r>
      <w:r w:rsidRPr="007136F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клетку</w:t>
      </w:r>
      <w:r w:rsidRPr="007136F6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136F6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(от</w:t>
      </w:r>
      <w:r w:rsidRPr="007136F6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середины</w:t>
      </w:r>
      <w:r w:rsidRPr="007136F6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136F6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боковой</w:t>
      </w:r>
      <w:r w:rsidRPr="007136F6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Pr="007136F6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Pr="007136F6">
        <w:rPr>
          <w:rFonts w:ascii="Times New Roman" w:hAnsi="Times New Roman" w:cs="Times New Roman"/>
          <w:spacing w:val="-3"/>
          <w:sz w:val="36"/>
          <w:szCs w:val="36"/>
          <w:lang w:val="ru-RU"/>
        </w:rPr>
        <w:t>груди).</w:t>
      </w:r>
    </w:p>
    <w:p w:rsidR="00F14C54" w:rsidRDefault="00F14C54" w:rsidP="007136F6">
      <w:pPr>
        <w:pStyle w:val="af4"/>
        <w:spacing w:line="268" w:lineRule="auto"/>
        <w:ind w:right="108"/>
        <w:jc w:val="both"/>
        <w:rPr>
          <w:rFonts w:ascii="Times New Roman" w:hAnsi="Times New Roman" w:cs="Times New Roman"/>
          <w:spacing w:val="-3"/>
          <w:sz w:val="36"/>
          <w:szCs w:val="36"/>
          <w:lang w:val="ru-RU"/>
        </w:rPr>
      </w:pPr>
    </w:p>
    <w:p w:rsidR="00F14C54" w:rsidRDefault="00F14C54" w:rsidP="007136F6">
      <w:pPr>
        <w:pStyle w:val="af4"/>
        <w:spacing w:line="268" w:lineRule="auto"/>
        <w:ind w:right="108"/>
        <w:jc w:val="both"/>
        <w:rPr>
          <w:rFonts w:ascii="Times New Roman" w:hAnsi="Times New Roman" w:cs="Times New Roman"/>
          <w:spacing w:val="-3"/>
          <w:sz w:val="36"/>
          <w:szCs w:val="36"/>
          <w:lang w:val="ru-RU"/>
        </w:rPr>
      </w:pPr>
    </w:p>
    <w:p w:rsidR="007A66D4" w:rsidRPr="007A66D4" w:rsidRDefault="007136F6" w:rsidP="00FA0861">
      <w:pPr>
        <w:pStyle w:val="af4"/>
        <w:spacing w:line="268" w:lineRule="auto"/>
        <w:ind w:left="0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394335</wp:posOffset>
            </wp:positionV>
            <wp:extent cx="1862455" cy="1134745"/>
            <wp:effectExtent l="0" t="0" r="4445" b="825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13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36F6" w:rsidRPr="001A6FD5" w:rsidRDefault="007136F6" w:rsidP="007136F6">
      <w:pPr>
        <w:pStyle w:val="1"/>
        <w:widowControl w:val="0"/>
        <w:numPr>
          <w:ilvl w:val="0"/>
          <w:numId w:val="7"/>
        </w:numPr>
        <w:tabs>
          <w:tab w:val="left" w:pos="4248"/>
        </w:tabs>
        <w:spacing w:before="231" w:after="0"/>
        <w:ind w:right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173BD8">
        <w:rPr>
          <w:rFonts w:ascii="Times New Roman" w:hAnsi="Times New Roman" w:cs="Times New Roman"/>
          <w:color w:val="CC0000"/>
          <w:spacing w:val="-1"/>
          <w:sz w:val="36"/>
          <w:szCs w:val="36"/>
        </w:rPr>
        <w:t>Сгибание</w:t>
      </w:r>
      <w:r w:rsidRPr="00173BD8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173BD8">
        <w:rPr>
          <w:rFonts w:ascii="Times New Roman" w:hAnsi="Times New Roman" w:cs="Times New Roman"/>
          <w:color w:val="CC0000"/>
          <w:sz w:val="36"/>
          <w:szCs w:val="36"/>
        </w:rPr>
        <w:t>и</w:t>
      </w:r>
      <w:r w:rsidRPr="00173BD8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Pr="00173BD8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разгибание</w:t>
      </w:r>
      <w:r w:rsidRPr="00173BD8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173BD8">
        <w:rPr>
          <w:rFonts w:ascii="Times New Roman" w:hAnsi="Times New Roman" w:cs="Times New Roman"/>
          <w:color w:val="CC0000"/>
          <w:spacing w:val="-2"/>
          <w:sz w:val="36"/>
          <w:szCs w:val="36"/>
        </w:rPr>
        <w:t>рук</w:t>
      </w:r>
      <w:r w:rsidRPr="00173BD8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173BD8">
        <w:rPr>
          <w:rFonts w:ascii="Times New Roman" w:hAnsi="Times New Roman" w:cs="Times New Roman"/>
          <w:color w:val="CC0000"/>
          <w:spacing w:val="-1"/>
          <w:sz w:val="36"/>
          <w:szCs w:val="36"/>
        </w:rPr>
        <w:t>(6–8</w:t>
      </w:r>
      <w:r w:rsidRPr="00173BD8">
        <w:rPr>
          <w:rFonts w:ascii="Times New Roman" w:hAnsi="Times New Roman" w:cs="Times New Roman"/>
          <w:color w:val="CC0000"/>
          <w:spacing w:val="-5"/>
          <w:sz w:val="36"/>
          <w:szCs w:val="36"/>
        </w:rPr>
        <w:t xml:space="preserve"> </w:t>
      </w:r>
      <w:r w:rsidRPr="00173BD8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раз).</w:t>
      </w:r>
    </w:p>
    <w:p w:rsidR="007136F6" w:rsidRPr="00173BD8" w:rsidRDefault="007136F6" w:rsidP="007136F6">
      <w:pPr>
        <w:pStyle w:val="af4"/>
        <w:spacing w:line="268" w:lineRule="auto"/>
        <w:ind w:right="11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A6FD5">
        <w:rPr>
          <w:rFonts w:ascii="Times New Roman" w:hAnsi="Times New Roman" w:cs="Times New Roman"/>
          <w:color w:val="C00000"/>
          <w:spacing w:val="-1"/>
          <w:sz w:val="36"/>
          <w:szCs w:val="36"/>
          <w:lang w:val="ru-RU"/>
        </w:rPr>
        <w:t>Взрослый</w:t>
      </w:r>
      <w:r w:rsidRPr="001A6FD5">
        <w:rPr>
          <w:rFonts w:ascii="Times New Roman" w:hAnsi="Times New Roman" w:cs="Times New Roman"/>
          <w:color w:val="C00000"/>
          <w:spacing w:val="15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173BD8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173BD8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173BD8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Pr="00173BD8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173BD8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2"/>
          <w:sz w:val="36"/>
          <w:szCs w:val="36"/>
          <w:lang w:val="ru-RU"/>
        </w:rPr>
        <w:t>имитируя</w:t>
      </w:r>
      <w:r w:rsidRPr="00173BD8">
        <w:rPr>
          <w:rFonts w:ascii="Times New Roman" w:hAnsi="Times New Roman" w:cs="Times New Roman"/>
          <w:spacing w:val="1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боксера.</w:t>
      </w:r>
      <w:r w:rsidRPr="00173BD8">
        <w:rPr>
          <w:rFonts w:ascii="Times New Roman" w:hAnsi="Times New Roman" w:cs="Times New Roman"/>
          <w:spacing w:val="-2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При </w:t>
      </w:r>
      <w:r w:rsidRPr="00173BD8">
        <w:rPr>
          <w:rFonts w:ascii="Times New Roman" w:hAnsi="Times New Roman" w:cs="Times New Roman"/>
          <w:spacing w:val="-4"/>
          <w:sz w:val="36"/>
          <w:szCs w:val="36"/>
          <w:lang w:val="ru-RU"/>
        </w:rPr>
        <w:t>эт</w:t>
      </w:r>
      <w:r w:rsidRPr="00173BD8">
        <w:rPr>
          <w:rFonts w:ascii="Times New Roman" w:hAnsi="Times New Roman" w:cs="Times New Roman"/>
          <w:spacing w:val="-5"/>
          <w:sz w:val="36"/>
          <w:szCs w:val="36"/>
          <w:lang w:val="ru-RU"/>
        </w:rPr>
        <w:t>ом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 он</w:t>
      </w:r>
      <w:r w:rsidRPr="00173BD8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>слегка</w:t>
      </w:r>
      <w:r w:rsidRPr="00173BD8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Pr="00173BD8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173BD8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173BD8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z w:val="36"/>
          <w:szCs w:val="36"/>
          <w:lang w:val="ru-RU"/>
        </w:rPr>
        <w:t>боку</w:t>
      </w:r>
      <w:r w:rsidRPr="00173BD8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73BD8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173BD8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бок.</w:t>
      </w:r>
    </w:p>
    <w:p w:rsidR="007136F6" w:rsidRPr="00173BD8" w:rsidRDefault="007136F6" w:rsidP="007136F6">
      <w:pPr>
        <w:ind w:left="0"/>
        <w:rPr>
          <w:rFonts w:ascii="Times New Roman" w:hAnsi="Times New Roman" w:cs="Times New Roman"/>
          <w:sz w:val="36"/>
          <w:szCs w:val="36"/>
          <w:lang w:eastAsia="en-US"/>
        </w:rPr>
      </w:pPr>
    </w:p>
    <w:p w:rsidR="00173BD8" w:rsidRPr="001A6FD5" w:rsidRDefault="00173BD8" w:rsidP="00173BD8">
      <w:pPr>
        <w:pStyle w:val="af6"/>
        <w:numPr>
          <w:ilvl w:val="0"/>
          <w:numId w:val="7"/>
        </w:numPr>
        <w:ind w:right="-53"/>
        <w:rPr>
          <w:rFonts w:ascii="Times New Roman" w:hAnsi="Times New Roman" w:cs="Times New Roman"/>
          <w:color w:val="C00000"/>
          <w:sz w:val="36"/>
          <w:szCs w:val="36"/>
          <w:lang w:eastAsia="en-US"/>
        </w:rPr>
      </w:pPr>
      <w:r w:rsidRPr="001A6FD5">
        <w:rPr>
          <w:rFonts w:ascii="Times New Roman" w:hAnsi="Times New Roman" w:cs="Times New Roman"/>
          <w:noProof/>
          <w:color w:val="C00000"/>
          <w:sz w:val="36"/>
          <w:szCs w:val="36"/>
          <w:lang w:eastAsia="en-US"/>
        </w:rPr>
        <w:drawing>
          <wp:anchor distT="0" distB="0" distL="114300" distR="114300" simplePos="0" relativeHeight="251705344" behindDoc="0" locked="0" layoutInCell="1" allowOverlap="1" wp14:anchorId="0ED8DCC6">
            <wp:simplePos x="0" y="0"/>
            <wp:positionH relativeFrom="margin">
              <wp:posOffset>-63062</wp:posOffset>
            </wp:positionH>
            <wp:positionV relativeFrom="paragraph">
              <wp:posOffset>272130</wp:posOffset>
            </wp:positionV>
            <wp:extent cx="1812925" cy="982345"/>
            <wp:effectExtent l="0" t="0" r="0" b="8255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98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6F6" w:rsidRPr="001A6FD5">
        <w:rPr>
          <w:rFonts w:ascii="Times New Roman" w:hAnsi="Times New Roman" w:cs="Times New Roman"/>
          <w:color w:val="C00000"/>
          <w:sz w:val="36"/>
          <w:szCs w:val="36"/>
          <w:lang w:eastAsia="en-US"/>
        </w:rPr>
        <w:t xml:space="preserve">ПОВОРОТ НА ЖИВОТ ПРИ ПОДДЕРЖКЕ ЗА ЛЕВУЮ РУКУ </w:t>
      </w:r>
    </w:p>
    <w:p w:rsidR="00A66B18" w:rsidRPr="001A6FD5" w:rsidRDefault="007136F6" w:rsidP="00173BD8">
      <w:pPr>
        <w:pStyle w:val="af6"/>
        <w:ind w:left="3820" w:right="-53"/>
        <w:rPr>
          <w:rFonts w:ascii="Times New Roman" w:hAnsi="Times New Roman" w:cs="Times New Roman"/>
          <w:color w:val="C00000"/>
          <w:sz w:val="36"/>
          <w:szCs w:val="36"/>
          <w:lang w:eastAsia="en-US"/>
        </w:rPr>
      </w:pPr>
      <w:r w:rsidRPr="001A6FD5">
        <w:rPr>
          <w:rFonts w:ascii="Times New Roman" w:hAnsi="Times New Roman" w:cs="Times New Roman"/>
          <w:color w:val="C00000"/>
          <w:sz w:val="36"/>
          <w:szCs w:val="36"/>
          <w:lang w:eastAsia="en-US"/>
        </w:rPr>
        <w:t>(</w:t>
      </w:r>
      <w:r w:rsidR="00173BD8" w:rsidRPr="001A6FD5">
        <w:rPr>
          <w:rFonts w:ascii="Times New Roman" w:hAnsi="Times New Roman" w:cs="Times New Roman"/>
          <w:color w:val="C00000"/>
          <w:sz w:val="36"/>
          <w:szCs w:val="36"/>
          <w:lang w:eastAsia="en-US"/>
        </w:rPr>
        <w:t>1-2</w:t>
      </w:r>
      <w:r w:rsidRPr="001A6FD5">
        <w:rPr>
          <w:rFonts w:ascii="Times New Roman" w:hAnsi="Times New Roman" w:cs="Times New Roman"/>
          <w:noProof/>
          <w:color w:val="C00000"/>
          <w:sz w:val="36"/>
          <w:szCs w:val="36"/>
          <w:lang w:eastAsia="en-US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5666740</wp:posOffset>
            </wp:positionV>
            <wp:extent cx="2254250" cy="1216660"/>
            <wp:effectExtent l="0" t="0" r="0" b="254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21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BD8" w:rsidRPr="001A6FD5">
        <w:rPr>
          <w:rFonts w:ascii="Times New Roman" w:hAnsi="Times New Roman" w:cs="Times New Roman"/>
          <w:color w:val="C00000"/>
          <w:sz w:val="36"/>
          <w:szCs w:val="36"/>
          <w:lang w:eastAsia="en-US"/>
        </w:rPr>
        <w:t xml:space="preserve"> </w:t>
      </w:r>
      <w:r w:rsidRPr="001A6FD5">
        <w:rPr>
          <w:rFonts w:ascii="Times New Roman" w:hAnsi="Times New Roman" w:cs="Times New Roman"/>
          <w:color w:val="C00000"/>
          <w:sz w:val="36"/>
          <w:szCs w:val="36"/>
          <w:lang w:eastAsia="en-US"/>
        </w:rPr>
        <w:t xml:space="preserve"> РАЗА)</w:t>
      </w:r>
    </w:p>
    <w:p w:rsidR="007136F6" w:rsidRDefault="007136F6" w:rsidP="00173BD8">
      <w:pPr>
        <w:ind w:left="3402" w:right="-195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  <w:r w:rsidRPr="00173BD8"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  <w:t>Ре</w:t>
      </w:r>
      <w:r w:rsidR="00173BD8" w:rsidRPr="00173BD8"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  <w:t xml:space="preserve">бенок лежит на спинке.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Взрослый</w:t>
      </w:r>
      <w:r w:rsidR="00173BD8" w:rsidRPr="00173BD8">
        <w:rPr>
          <w:rFonts w:ascii="Times New Roman" w:hAnsi="Times New Roman" w:cs="Times New Roman"/>
          <w:color w:val="000000" w:themeColor="text1"/>
          <w:spacing w:val="52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правой</w:t>
      </w:r>
      <w:r w:rsidR="00173BD8" w:rsidRPr="00173BD8">
        <w:rPr>
          <w:rFonts w:ascii="Times New Roman" w:hAnsi="Times New Roman" w:cs="Times New Roman"/>
          <w:color w:val="000000" w:themeColor="text1"/>
          <w:spacing w:val="44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рукой</w:t>
      </w:r>
      <w:r w:rsidR="00173BD8" w:rsidRPr="00173BD8">
        <w:rPr>
          <w:rFonts w:ascii="Times New Roman" w:hAnsi="Times New Roman" w:cs="Times New Roman"/>
          <w:color w:val="000000" w:themeColor="text1"/>
          <w:spacing w:val="30"/>
          <w:w w:val="9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3"/>
          <w:sz w:val="36"/>
          <w:szCs w:val="36"/>
        </w:rPr>
        <w:t>удерживает</w:t>
      </w:r>
      <w:r w:rsidR="00173BD8" w:rsidRPr="00173BD8">
        <w:rPr>
          <w:rFonts w:ascii="Times New Roman" w:hAnsi="Times New Roman" w:cs="Times New Roman"/>
          <w:color w:val="000000" w:themeColor="text1"/>
          <w:spacing w:val="5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ноги</w:t>
      </w:r>
      <w:r w:rsidR="00173BD8" w:rsidRPr="00173BD8">
        <w:rPr>
          <w:rFonts w:ascii="Times New Roman" w:hAnsi="Times New Roman" w:cs="Times New Roman"/>
          <w:color w:val="000000" w:themeColor="text1"/>
          <w:spacing w:val="5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ребенка,</w:t>
      </w:r>
      <w:r w:rsidR="00173BD8" w:rsidRPr="00173BD8">
        <w:rPr>
          <w:rFonts w:ascii="Times New Roman" w:hAnsi="Times New Roman" w:cs="Times New Roman"/>
          <w:color w:val="000000" w:themeColor="text1"/>
          <w:spacing w:val="61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z w:val="36"/>
          <w:szCs w:val="36"/>
        </w:rPr>
        <w:t>а</w:t>
      </w:r>
      <w:r w:rsidR="00173BD8" w:rsidRPr="00173BD8">
        <w:rPr>
          <w:rFonts w:ascii="Times New Roman" w:hAnsi="Times New Roman" w:cs="Times New Roman"/>
          <w:color w:val="000000" w:themeColor="text1"/>
          <w:spacing w:val="67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левой</w:t>
      </w:r>
      <w:r w:rsidR="00173BD8" w:rsidRPr="00173BD8">
        <w:rPr>
          <w:rFonts w:ascii="Times New Roman" w:hAnsi="Times New Roman" w:cs="Times New Roman"/>
          <w:color w:val="000000" w:themeColor="text1"/>
          <w:spacing w:val="63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рукой</w:t>
      </w:r>
      <w:r w:rsidR="00173BD8" w:rsidRPr="00173BD8">
        <w:rPr>
          <w:rFonts w:ascii="Times New Roman" w:hAnsi="Times New Roman" w:cs="Times New Roman"/>
          <w:color w:val="000000" w:themeColor="text1"/>
          <w:spacing w:val="5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держит</w:t>
      </w:r>
      <w:r w:rsidR="00173BD8" w:rsidRPr="00173BD8">
        <w:rPr>
          <w:rFonts w:ascii="Times New Roman" w:hAnsi="Times New Roman" w:cs="Times New Roman"/>
          <w:color w:val="000000" w:themeColor="text1"/>
          <w:spacing w:val="23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левую</w:t>
      </w:r>
      <w:r w:rsidR="00173BD8" w:rsidRPr="00173BD8">
        <w:rPr>
          <w:rFonts w:ascii="Times New Roman" w:hAnsi="Times New Roman" w:cs="Times New Roman"/>
          <w:color w:val="000000" w:themeColor="text1"/>
          <w:spacing w:val="20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z w:val="36"/>
          <w:szCs w:val="36"/>
        </w:rPr>
        <w:t>руку</w:t>
      </w:r>
      <w:r w:rsidR="00173BD8" w:rsidRPr="00173BD8">
        <w:rPr>
          <w:rFonts w:ascii="Times New Roman" w:hAnsi="Times New Roman" w:cs="Times New Roman"/>
          <w:color w:val="000000" w:themeColor="text1"/>
          <w:spacing w:val="17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малыша.</w:t>
      </w:r>
      <w:r w:rsidR="00173BD8" w:rsidRPr="00173BD8">
        <w:rPr>
          <w:rFonts w:ascii="Times New Roman" w:hAnsi="Times New Roman" w:cs="Times New Roman"/>
          <w:color w:val="000000" w:themeColor="text1"/>
          <w:spacing w:val="1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Взрослый</w:t>
      </w:r>
      <w:r w:rsidR="00173BD8" w:rsidRPr="00173BD8">
        <w:rPr>
          <w:rFonts w:ascii="Times New Roman" w:hAnsi="Times New Roman" w:cs="Times New Roman"/>
          <w:color w:val="000000" w:themeColor="text1"/>
          <w:spacing w:val="1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3"/>
          <w:sz w:val="36"/>
          <w:szCs w:val="36"/>
        </w:rPr>
        <w:t>поворачивает</w:t>
      </w:r>
      <w:r w:rsidR="00173BD8" w:rsidRPr="00173BD8">
        <w:rPr>
          <w:rFonts w:ascii="Times New Roman" w:hAnsi="Times New Roman" w:cs="Times New Roman"/>
          <w:color w:val="000000" w:themeColor="text1"/>
          <w:spacing w:val="1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>ноги</w:t>
      </w:r>
      <w:r w:rsidR="00173BD8" w:rsidRPr="00173BD8">
        <w:rPr>
          <w:rFonts w:ascii="Times New Roman" w:hAnsi="Times New Roman" w:cs="Times New Roman"/>
          <w:color w:val="000000" w:themeColor="text1"/>
          <w:spacing w:val="27"/>
          <w:w w:val="99"/>
          <w:sz w:val="36"/>
          <w:szCs w:val="36"/>
        </w:rPr>
        <w:t xml:space="preserve"> </w:t>
      </w:r>
      <w:r w:rsidR="00173BD8" w:rsidRPr="00173BD8">
        <w:rPr>
          <w:rFonts w:ascii="Times New Roman" w:hAnsi="Times New Roman" w:cs="Times New Roman"/>
          <w:color w:val="000000" w:themeColor="text1"/>
          <w:sz w:val="36"/>
          <w:szCs w:val="36"/>
        </w:rPr>
        <w:t>и</w:t>
      </w:r>
      <w:r w:rsidR="00173BD8" w:rsidRPr="00173BD8">
        <w:rPr>
          <w:rFonts w:ascii="Times New Roman" w:hAnsi="Times New Roman" w:cs="Times New Roman"/>
          <w:color w:val="000000" w:themeColor="text1"/>
          <w:spacing w:val="-3"/>
          <w:sz w:val="36"/>
          <w:szCs w:val="36"/>
        </w:rPr>
        <w:t xml:space="preserve"> таз</w:t>
      </w:r>
      <w:r w:rsidR="00173BD8" w:rsidRPr="00173BD8">
        <w:rPr>
          <w:rFonts w:ascii="Times New Roman" w:hAnsi="Times New Roman" w:cs="Times New Roman"/>
          <w:color w:val="000000" w:themeColor="text1"/>
          <w:spacing w:val="-1"/>
          <w:sz w:val="36"/>
          <w:szCs w:val="36"/>
        </w:rPr>
        <w:t xml:space="preserve"> ребенка </w:t>
      </w:r>
      <w:r w:rsidR="00173BD8" w:rsidRPr="00173BD8"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  <w:t>вправо</w:t>
      </w:r>
    </w:p>
    <w:p w:rsidR="00F14C54" w:rsidRDefault="00F14C54" w:rsidP="00173BD8">
      <w:pPr>
        <w:ind w:left="3402" w:right="-195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</w:p>
    <w:p w:rsidR="00F14C54" w:rsidRDefault="00F14C54" w:rsidP="00173BD8">
      <w:pPr>
        <w:ind w:left="3402" w:right="-195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</w:p>
    <w:p w:rsidR="00F14C54" w:rsidRDefault="00F14C54" w:rsidP="00173BD8">
      <w:pPr>
        <w:ind w:left="3402" w:right="-195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</w:p>
    <w:p w:rsidR="00FA0861" w:rsidRDefault="00FA0861" w:rsidP="00173BD8">
      <w:pPr>
        <w:ind w:left="3402" w:right="-195"/>
        <w:rPr>
          <w:rFonts w:ascii="Times New Roman" w:hAnsi="Times New Roman" w:cs="Times New Roman"/>
          <w:color w:val="000000" w:themeColor="text1"/>
          <w:spacing w:val="-2"/>
          <w:sz w:val="36"/>
          <w:szCs w:val="36"/>
        </w:rPr>
      </w:pPr>
    </w:p>
    <w:p w:rsidR="00173BD8" w:rsidRDefault="00173BD8" w:rsidP="00173BD8">
      <w:pPr>
        <w:ind w:left="3402" w:right="-195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855927" w:rsidRDefault="00855927" w:rsidP="00173BD8">
      <w:pPr>
        <w:ind w:left="3402" w:right="-195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B0222C" w:rsidRDefault="00B0222C" w:rsidP="00173BD8">
      <w:pPr>
        <w:ind w:left="3402" w:right="-195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173BD8" w:rsidRPr="00173BD8" w:rsidRDefault="00173BD8" w:rsidP="00173BD8">
      <w:pPr>
        <w:spacing w:line="200" w:lineRule="atLeast"/>
        <w:jc w:val="center"/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</w:pPr>
      <w:r w:rsidRPr="00173BD8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 xml:space="preserve">Гимнастический комплекс упражнений для детей </w:t>
      </w:r>
      <w:r w:rsidR="00FA0861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 xml:space="preserve">                                       </w:t>
      </w:r>
      <w:r w:rsidRPr="00173BD8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>4—6 месяцев</w:t>
      </w:r>
    </w:p>
    <w:p w:rsidR="0046120D" w:rsidRPr="004769A2" w:rsidRDefault="0046120D" w:rsidP="001B1CC3">
      <w:pPr>
        <w:pStyle w:val="1"/>
        <w:widowControl w:val="0"/>
        <w:numPr>
          <w:ilvl w:val="0"/>
          <w:numId w:val="13"/>
        </w:numPr>
        <w:spacing w:before="93" w:after="0"/>
        <w:ind w:left="2977" w:right="0" w:firstLine="0"/>
        <w:contextualSpacing w:val="0"/>
        <w:jc w:val="both"/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</w:pPr>
      <w:r w:rsidRPr="004769A2">
        <w:rPr>
          <w:rFonts w:ascii="Times New Roman" w:hAnsi="Times New Roman" w:cs="Times New Roman"/>
          <w:noProof/>
          <w:color w:val="0B1F36" w:themeColor="accent1" w:themeShade="80"/>
          <w:sz w:val="36"/>
          <w:szCs w:val="36"/>
          <w:lang w:eastAsia="en-US"/>
        </w:rPr>
        <w:drawing>
          <wp:anchor distT="0" distB="0" distL="114300" distR="114300" simplePos="0" relativeHeight="251706368" behindDoc="0" locked="0" layoutInCell="1" allowOverlap="1" wp14:anchorId="6B491EBF">
            <wp:simplePos x="0" y="0"/>
            <wp:positionH relativeFrom="margin">
              <wp:align>left</wp:align>
            </wp:positionH>
            <wp:positionV relativeFrom="paragraph">
              <wp:posOffset>150035</wp:posOffset>
            </wp:positionV>
            <wp:extent cx="2017395" cy="906780"/>
            <wp:effectExtent l="0" t="0" r="1905" b="7620"/>
            <wp:wrapSquare wrapText="bothSides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118" cy="914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9A2">
        <w:rPr>
          <w:rFonts w:ascii="Times New Roman" w:hAnsi="Times New Roman" w:cs="Times New Roman"/>
          <w:color w:val="0B1F36" w:themeColor="accent1" w:themeShade="80"/>
          <w:spacing w:val="-2"/>
          <w:sz w:val="36"/>
          <w:szCs w:val="36"/>
        </w:rPr>
        <w:t>Охватывающие</w:t>
      </w:r>
      <w:r w:rsidRPr="004769A2">
        <w:rPr>
          <w:rFonts w:ascii="Times New Roman" w:hAnsi="Times New Roman" w:cs="Times New Roman"/>
          <w:color w:val="0B1F36" w:themeColor="accent1" w:themeShade="80"/>
          <w:spacing w:val="-6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2"/>
          <w:sz w:val="36"/>
          <w:szCs w:val="36"/>
        </w:rPr>
        <w:t>движения</w:t>
      </w:r>
      <w:r w:rsidRPr="004769A2">
        <w:rPr>
          <w:rFonts w:ascii="Times New Roman" w:hAnsi="Times New Roman" w:cs="Times New Roman"/>
          <w:color w:val="0B1F36" w:themeColor="accent1" w:themeShade="80"/>
          <w:spacing w:val="-6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2"/>
          <w:sz w:val="36"/>
          <w:szCs w:val="36"/>
        </w:rPr>
        <w:t>руками</w:t>
      </w:r>
      <w:r w:rsidRPr="004769A2">
        <w:rPr>
          <w:rFonts w:ascii="Times New Roman" w:hAnsi="Times New Roman" w:cs="Times New Roman"/>
          <w:color w:val="0B1F36" w:themeColor="accent1" w:themeShade="80"/>
          <w:spacing w:val="-7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  <w:t>(6–8</w:t>
      </w:r>
      <w:r w:rsidRPr="004769A2">
        <w:rPr>
          <w:rFonts w:ascii="Times New Roman" w:hAnsi="Times New Roman" w:cs="Times New Roman"/>
          <w:color w:val="0B1F36" w:themeColor="accent1" w:themeShade="80"/>
          <w:spacing w:val="-6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  <w:t>раз).</w:t>
      </w:r>
    </w:p>
    <w:p w:rsidR="0046120D" w:rsidRPr="0046120D" w:rsidRDefault="0046120D" w:rsidP="001B1CC3">
      <w:pPr>
        <w:pStyle w:val="af4"/>
        <w:spacing w:line="268" w:lineRule="auto"/>
        <w:ind w:left="2977" w:right="172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6120D">
        <w:rPr>
          <w:rFonts w:ascii="Times New Roman" w:hAnsi="Times New Roman" w:cs="Times New Roman"/>
          <w:sz w:val="36"/>
          <w:szCs w:val="36"/>
          <w:lang w:val="ru-RU"/>
        </w:rPr>
        <w:t>Слегка</w:t>
      </w:r>
      <w:r w:rsidRPr="0046120D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потряхивая</w:t>
      </w:r>
      <w:r w:rsidRPr="0046120D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6120D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46120D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46120D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сначала</w:t>
      </w:r>
      <w:r w:rsidRPr="0046120D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медленно</w:t>
      </w:r>
      <w:r w:rsidRPr="0046120D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разводит</w:t>
      </w:r>
      <w:r w:rsidRPr="0046120D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их</w:t>
      </w:r>
      <w:r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стороны,</w:t>
      </w:r>
      <w:r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6120D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46120D">
        <w:rPr>
          <w:rFonts w:ascii="Times New Roman" w:hAnsi="Times New Roman" w:cs="Times New Roman"/>
          <w:spacing w:val="46"/>
          <w:w w:val="9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46120D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ерекрещи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6120D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г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р</w:t>
      </w:r>
      <w:r w:rsidRPr="0046120D">
        <w:rPr>
          <w:rFonts w:ascii="Times New Roman" w:hAnsi="Times New Roman" w:cs="Times New Roman"/>
          <w:spacing w:val="-14"/>
          <w:sz w:val="36"/>
          <w:szCs w:val="36"/>
          <w:lang w:val="ru-RU"/>
        </w:rPr>
        <w:t>у</w:t>
      </w:r>
      <w:r w:rsidRPr="0046120D">
        <w:rPr>
          <w:rFonts w:ascii="Times New Roman" w:hAnsi="Times New Roman" w:cs="Times New Roman"/>
          <w:spacing w:val="2"/>
          <w:sz w:val="36"/>
          <w:szCs w:val="36"/>
          <w:lang w:val="ru-RU"/>
        </w:rPr>
        <w:t>д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6120D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46120D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46120D">
        <w:rPr>
          <w:rFonts w:ascii="Times New Roman" w:hAnsi="Times New Roman" w:cs="Times New Roman"/>
          <w:spacing w:val="1"/>
          <w:sz w:val="36"/>
          <w:szCs w:val="36"/>
          <w:lang w:val="ru-RU"/>
        </w:rPr>
        <w:t>н</w:t>
      </w:r>
      <w:r w:rsidRPr="0046120D">
        <w:rPr>
          <w:rFonts w:ascii="Times New Roman" w:hAnsi="Times New Roman" w:cs="Times New Roman"/>
          <w:spacing w:val="5"/>
          <w:sz w:val="36"/>
          <w:szCs w:val="36"/>
          <w:lang w:val="ru-RU"/>
        </w:rPr>
        <w:t>к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а.</w:t>
      </w:r>
    </w:p>
    <w:p w:rsidR="0046120D" w:rsidRDefault="0046120D" w:rsidP="001B1CC3">
      <w:pPr>
        <w:ind w:left="2977" w:right="-195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46120D" w:rsidRPr="0046120D" w:rsidRDefault="0046120D" w:rsidP="001B1CC3">
      <w:pPr>
        <w:pStyle w:val="af6"/>
        <w:numPr>
          <w:ilvl w:val="0"/>
          <w:numId w:val="13"/>
        </w:numPr>
        <w:ind w:left="2977" w:right="-195" w:firstLine="0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  <w:r w:rsidRPr="0046120D">
        <w:rPr>
          <w:b/>
          <w:bCs/>
          <w:noProof/>
          <w:lang w:val="en-US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149094</wp:posOffset>
            </wp:positionV>
            <wp:extent cx="1863090" cy="1011555"/>
            <wp:effectExtent l="0" t="0" r="3810" b="0"/>
            <wp:wrapSquare wrapText="bothSides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4769A2" w:rsidRPr="004769A2">
        <w:rPr>
          <w:rFonts w:ascii="Times New Roman" w:hAnsi="Times New Roman" w:cs="Times New Roman"/>
          <w:color w:val="0B1F36" w:themeColor="accent1" w:themeShade="80"/>
          <w:sz w:val="36"/>
          <w:szCs w:val="36"/>
        </w:rPr>
        <w:t xml:space="preserve">МАССАЖ </w:t>
      </w:r>
      <w:proofErr w:type="gramStart"/>
      <w:r w:rsidR="004769A2" w:rsidRPr="004769A2">
        <w:rPr>
          <w:rFonts w:ascii="Times New Roman" w:hAnsi="Times New Roman" w:cs="Times New Roman"/>
          <w:color w:val="0B1F36" w:themeColor="accent1" w:themeShade="80"/>
          <w:sz w:val="36"/>
          <w:szCs w:val="36"/>
        </w:rPr>
        <w:t xml:space="preserve">НОГ </w:t>
      </w:r>
      <w:r w:rsidRPr="004769A2">
        <w:rPr>
          <w:rFonts w:ascii="Times New Roman" w:hAnsi="Times New Roman" w:cs="Times New Roman"/>
          <w:color w:val="0B1F36" w:themeColor="accent1" w:themeShade="80"/>
          <w:spacing w:val="-3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  <w:t>(</w:t>
      </w:r>
      <w:proofErr w:type="gramEnd"/>
      <w:r w:rsidRPr="004769A2"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  <w:t>6—10</w:t>
      </w:r>
      <w:r w:rsidRPr="004769A2">
        <w:rPr>
          <w:rFonts w:ascii="Times New Roman" w:hAnsi="Times New Roman" w:cs="Times New Roman"/>
          <w:color w:val="0B1F36" w:themeColor="accent1" w:themeShade="80"/>
          <w:spacing w:val="-2"/>
          <w:sz w:val="36"/>
          <w:szCs w:val="36"/>
        </w:rPr>
        <w:t xml:space="preserve"> </w:t>
      </w:r>
      <w:r w:rsidRPr="004769A2">
        <w:rPr>
          <w:rFonts w:ascii="Times New Roman" w:hAnsi="Times New Roman" w:cs="Times New Roman"/>
          <w:color w:val="0B1F36" w:themeColor="accent1" w:themeShade="80"/>
          <w:spacing w:val="-1"/>
          <w:sz w:val="36"/>
          <w:szCs w:val="36"/>
        </w:rPr>
        <w:t>раз).</w:t>
      </w:r>
    </w:p>
    <w:p w:rsidR="0046120D" w:rsidRPr="0046120D" w:rsidRDefault="0046120D" w:rsidP="001B1CC3">
      <w:pPr>
        <w:pStyle w:val="af4"/>
        <w:spacing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6120D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6120D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6120D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46120D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46120D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6120D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бедру</w:t>
      </w:r>
      <w:r w:rsidRPr="0046120D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6120D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боковой</w:t>
      </w:r>
      <w:r w:rsidRPr="0046120D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6120D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задней</w:t>
      </w:r>
      <w:r w:rsidRPr="0046120D">
        <w:rPr>
          <w:rFonts w:ascii="Times New Roman" w:hAnsi="Times New Roman" w:cs="Times New Roman"/>
          <w:spacing w:val="26"/>
          <w:w w:val="9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46120D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р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х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ност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ям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46120D">
        <w:rPr>
          <w:rFonts w:ascii="Times New Roman" w:hAnsi="Times New Roman" w:cs="Times New Roman"/>
          <w:spacing w:val="-36"/>
          <w:sz w:val="36"/>
          <w:szCs w:val="36"/>
          <w:lang w:val="ru-RU"/>
        </w:rPr>
        <w:t>г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6120D" w:rsidRDefault="0046120D" w:rsidP="001B1CC3">
      <w:pPr>
        <w:ind w:left="2977" w:right="-195"/>
        <w:rPr>
          <w:rFonts w:ascii="Times New Roman" w:hAnsi="Times New Roman" w:cs="Times New Roman"/>
          <w:color w:val="000000" w:themeColor="text1"/>
          <w:sz w:val="36"/>
          <w:szCs w:val="36"/>
          <w:lang w:eastAsia="en-US"/>
        </w:rPr>
      </w:pPr>
    </w:p>
    <w:p w:rsidR="0046120D" w:rsidRPr="0046120D" w:rsidRDefault="0046120D" w:rsidP="001B1CC3">
      <w:pPr>
        <w:pStyle w:val="1"/>
        <w:widowControl w:val="0"/>
        <w:numPr>
          <w:ilvl w:val="0"/>
          <w:numId w:val="6"/>
        </w:numPr>
        <w:tabs>
          <w:tab w:val="left" w:pos="4054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6120D"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page">
              <wp:posOffset>204492</wp:posOffset>
            </wp:positionH>
            <wp:positionV relativeFrom="paragraph">
              <wp:posOffset>315245</wp:posOffset>
            </wp:positionV>
            <wp:extent cx="1891270" cy="851338"/>
            <wp:effectExtent l="0" t="0" r="0" b="635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70" cy="851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120D">
        <w:rPr>
          <w:rFonts w:ascii="Times New Roman" w:hAnsi="Times New Roman" w:cs="Times New Roman"/>
          <w:color w:val="CC0000"/>
          <w:spacing w:val="-2"/>
          <w:sz w:val="36"/>
          <w:szCs w:val="36"/>
        </w:rPr>
        <w:t>Скользящие»</w:t>
      </w:r>
      <w:r w:rsidRPr="0046120D">
        <w:rPr>
          <w:rFonts w:ascii="Times New Roman" w:hAnsi="Times New Roman" w:cs="Times New Roman"/>
          <w:color w:val="CC0000"/>
          <w:spacing w:val="-10"/>
          <w:sz w:val="36"/>
          <w:szCs w:val="36"/>
        </w:rPr>
        <w:t xml:space="preserve"> </w:t>
      </w:r>
      <w:r w:rsidRPr="0046120D">
        <w:rPr>
          <w:rFonts w:ascii="Times New Roman" w:hAnsi="Times New Roman" w:cs="Times New Roman"/>
          <w:color w:val="CC0000"/>
          <w:spacing w:val="-2"/>
          <w:sz w:val="36"/>
          <w:szCs w:val="36"/>
        </w:rPr>
        <w:t>шаги.</w:t>
      </w:r>
    </w:p>
    <w:p w:rsidR="0046120D" w:rsidRDefault="0046120D" w:rsidP="001B1CC3">
      <w:pPr>
        <w:pStyle w:val="af4"/>
        <w:spacing w:line="268" w:lineRule="auto"/>
        <w:ind w:left="2977" w:right="174"/>
        <w:jc w:val="both"/>
        <w:rPr>
          <w:rFonts w:ascii="Times New Roman" w:hAnsi="Times New Roman" w:cs="Times New Roman"/>
          <w:spacing w:val="-2"/>
          <w:sz w:val="36"/>
          <w:szCs w:val="36"/>
        </w:rPr>
      </w:pP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46120D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6120D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об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хват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Pr="0046120D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6120D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6120D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нижней</w:t>
      </w:r>
      <w:r w:rsidRPr="0046120D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части</w:t>
      </w:r>
      <w:r w:rsidRPr="0046120D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голени</w:t>
      </w:r>
      <w:r w:rsidRPr="0046120D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6120D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«топает»</w:t>
      </w:r>
      <w:r w:rsidRPr="0046120D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стопами</w:t>
      </w:r>
      <w:r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по</w:t>
      </w:r>
      <w:r w:rsidRPr="0046120D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Pr="0046120D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стола.</w:t>
      </w:r>
      <w:r w:rsidRPr="0046120D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46120D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Pr="0046120D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Pr="0046120D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6120D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и,</w:t>
      </w:r>
      <w:r w:rsidRPr="0046120D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скользя</w:t>
      </w:r>
      <w:r w:rsidRPr="0046120D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стопой</w:t>
      </w:r>
      <w:r w:rsidRPr="0046120D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6120D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Pr="0046120D">
        <w:rPr>
          <w:rFonts w:ascii="Times New Roman" w:hAnsi="Times New Roman" w:cs="Times New Roman"/>
          <w:spacing w:val="41"/>
          <w:w w:val="9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стола,</w:t>
      </w:r>
      <w:r w:rsidRPr="0046120D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46120D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ее.</w:t>
      </w:r>
      <w:r w:rsidRPr="0046120D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proofErr w:type="spellStart"/>
      <w:r w:rsidRPr="0046120D">
        <w:rPr>
          <w:rFonts w:ascii="Times New Roman" w:hAnsi="Times New Roman" w:cs="Times New Roman"/>
          <w:spacing w:val="-3"/>
          <w:sz w:val="36"/>
          <w:szCs w:val="36"/>
        </w:rPr>
        <w:t>Потом</w:t>
      </w:r>
      <w:proofErr w:type="spellEnd"/>
      <w:r w:rsidRPr="0046120D">
        <w:rPr>
          <w:rFonts w:ascii="Times New Roman" w:hAnsi="Times New Roman" w:cs="Times New Roman"/>
          <w:spacing w:val="41"/>
          <w:sz w:val="36"/>
          <w:szCs w:val="36"/>
        </w:rPr>
        <w:t xml:space="preserve"> </w:t>
      </w:r>
      <w:proofErr w:type="spellStart"/>
      <w:r w:rsidRPr="0046120D">
        <w:rPr>
          <w:rFonts w:ascii="Times New Roman" w:hAnsi="Times New Roman" w:cs="Times New Roman"/>
          <w:spacing w:val="-3"/>
          <w:sz w:val="36"/>
          <w:szCs w:val="36"/>
        </w:rPr>
        <w:t>выполняет</w:t>
      </w:r>
      <w:proofErr w:type="spellEnd"/>
      <w:r w:rsidRPr="0046120D">
        <w:rPr>
          <w:rFonts w:ascii="Times New Roman" w:hAnsi="Times New Roman" w:cs="Times New Roman"/>
          <w:spacing w:val="42"/>
          <w:sz w:val="36"/>
          <w:szCs w:val="36"/>
        </w:rPr>
        <w:t xml:space="preserve"> </w:t>
      </w:r>
      <w:proofErr w:type="spellStart"/>
      <w:r w:rsidRPr="0046120D">
        <w:rPr>
          <w:rFonts w:ascii="Times New Roman" w:hAnsi="Times New Roman" w:cs="Times New Roman"/>
          <w:spacing w:val="-1"/>
          <w:sz w:val="36"/>
          <w:szCs w:val="36"/>
        </w:rPr>
        <w:t>движение</w:t>
      </w:r>
      <w:proofErr w:type="spellEnd"/>
      <w:r w:rsidRPr="0046120D">
        <w:rPr>
          <w:rFonts w:ascii="Times New Roman" w:hAnsi="Times New Roman" w:cs="Times New Roman"/>
          <w:spacing w:val="37"/>
          <w:sz w:val="36"/>
          <w:szCs w:val="36"/>
        </w:rPr>
        <w:t xml:space="preserve"> </w:t>
      </w:r>
      <w:proofErr w:type="spellStart"/>
      <w:r w:rsidRPr="0046120D">
        <w:rPr>
          <w:rFonts w:ascii="Times New Roman" w:hAnsi="Times New Roman" w:cs="Times New Roman"/>
          <w:spacing w:val="-3"/>
          <w:sz w:val="36"/>
          <w:szCs w:val="36"/>
        </w:rPr>
        <w:t>другой</w:t>
      </w:r>
      <w:proofErr w:type="spellEnd"/>
      <w:r w:rsidRPr="0046120D">
        <w:rPr>
          <w:rFonts w:ascii="Times New Roman" w:hAnsi="Times New Roman" w:cs="Times New Roman"/>
          <w:spacing w:val="-10"/>
          <w:sz w:val="36"/>
          <w:szCs w:val="36"/>
        </w:rPr>
        <w:t xml:space="preserve"> </w:t>
      </w:r>
      <w:proofErr w:type="spellStart"/>
      <w:r w:rsidRPr="0046120D">
        <w:rPr>
          <w:rFonts w:ascii="Times New Roman" w:hAnsi="Times New Roman" w:cs="Times New Roman"/>
          <w:spacing w:val="-2"/>
          <w:sz w:val="36"/>
          <w:szCs w:val="36"/>
        </w:rPr>
        <w:t>ногой</w:t>
      </w:r>
      <w:proofErr w:type="spellEnd"/>
      <w:r w:rsidRPr="0046120D">
        <w:rPr>
          <w:rFonts w:ascii="Times New Roman" w:hAnsi="Times New Roman" w:cs="Times New Roman"/>
          <w:spacing w:val="-2"/>
          <w:sz w:val="36"/>
          <w:szCs w:val="36"/>
        </w:rPr>
        <w:t>.</w:t>
      </w:r>
    </w:p>
    <w:p w:rsidR="00F14C54" w:rsidRDefault="00F14C54" w:rsidP="001B1CC3">
      <w:pPr>
        <w:pStyle w:val="af4"/>
        <w:spacing w:line="268" w:lineRule="auto"/>
        <w:ind w:left="2977" w:right="174"/>
        <w:jc w:val="both"/>
        <w:rPr>
          <w:rFonts w:ascii="Times New Roman" w:hAnsi="Times New Roman" w:cs="Times New Roman"/>
          <w:spacing w:val="-2"/>
          <w:sz w:val="36"/>
          <w:szCs w:val="36"/>
        </w:rPr>
      </w:pPr>
    </w:p>
    <w:p w:rsidR="0046120D" w:rsidRDefault="0046120D" w:rsidP="001B1CC3">
      <w:pPr>
        <w:pStyle w:val="af4"/>
        <w:spacing w:line="268" w:lineRule="auto"/>
        <w:ind w:left="2977" w:right="174"/>
        <w:jc w:val="both"/>
        <w:rPr>
          <w:rFonts w:ascii="Times New Roman" w:hAnsi="Times New Roman" w:cs="Times New Roman"/>
          <w:sz w:val="36"/>
          <w:szCs w:val="36"/>
        </w:rPr>
      </w:pPr>
    </w:p>
    <w:p w:rsidR="0046120D" w:rsidRPr="0046120D" w:rsidRDefault="0046120D" w:rsidP="001B1CC3">
      <w:pPr>
        <w:pStyle w:val="af4"/>
        <w:spacing w:line="268" w:lineRule="auto"/>
        <w:ind w:left="2977" w:right="174"/>
        <w:jc w:val="both"/>
        <w:rPr>
          <w:rFonts w:ascii="Times New Roman" w:hAnsi="Times New Roman" w:cs="Times New Roman"/>
          <w:sz w:val="36"/>
          <w:szCs w:val="36"/>
        </w:rPr>
      </w:pPr>
    </w:p>
    <w:p w:rsidR="0046120D" w:rsidRPr="00855927" w:rsidRDefault="0046120D" w:rsidP="001B1CC3">
      <w:pPr>
        <w:widowControl w:val="0"/>
        <w:numPr>
          <w:ilvl w:val="0"/>
          <w:numId w:val="14"/>
        </w:numPr>
        <w:tabs>
          <w:tab w:val="left" w:pos="4130"/>
        </w:tabs>
        <w:spacing w:before="231" w:after="0"/>
        <w:ind w:left="2977" w:right="0" w:firstLine="0"/>
        <w:jc w:val="both"/>
        <w:rPr>
          <w:rFonts w:ascii="Times New Roman" w:eastAsia="Arial" w:hAnsi="Times New Roman" w:cs="Times New Roman"/>
          <w:sz w:val="36"/>
          <w:szCs w:val="36"/>
        </w:rPr>
      </w:pPr>
      <w:r w:rsidRPr="00855927">
        <w:rPr>
          <w:rFonts w:ascii="Times New Roman" w:eastAsia="Arial" w:hAnsi="Times New Roman" w:cs="Times New Roman"/>
          <w:bCs/>
          <w:color w:val="004E6C" w:themeColor="accent2" w:themeShade="80"/>
          <w:spacing w:val="-2"/>
          <w:sz w:val="36"/>
          <w:szCs w:val="36"/>
        </w:rPr>
        <w:t>П</w:t>
      </w:r>
      <w:r w:rsidR="004769A2" w:rsidRPr="00855927">
        <w:rPr>
          <w:rFonts w:ascii="Times New Roman" w:eastAsia="Arial" w:hAnsi="Times New Roman" w:cs="Times New Roman"/>
          <w:bCs/>
          <w:color w:val="004E6C" w:themeColor="accent2" w:themeShade="80"/>
          <w:spacing w:val="-2"/>
          <w:sz w:val="36"/>
          <w:szCs w:val="36"/>
        </w:rPr>
        <w:t xml:space="preserve">ОВОРОТ НА </w:t>
      </w:r>
      <w:proofErr w:type="gramStart"/>
      <w:r w:rsidR="004769A2" w:rsidRPr="00855927">
        <w:rPr>
          <w:rFonts w:ascii="Times New Roman" w:eastAsia="Arial" w:hAnsi="Times New Roman" w:cs="Times New Roman"/>
          <w:bCs/>
          <w:color w:val="004E6C" w:themeColor="accent2" w:themeShade="80"/>
          <w:spacing w:val="-2"/>
          <w:sz w:val="36"/>
          <w:szCs w:val="36"/>
        </w:rPr>
        <w:t>ЖИВОТ  ВПРАВО</w:t>
      </w:r>
      <w:proofErr w:type="gramEnd"/>
      <w:r w:rsidR="004769A2" w:rsidRPr="00855927">
        <w:rPr>
          <w:rFonts w:ascii="Times New Roman" w:eastAsia="Arial" w:hAnsi="Times New Roman" w:cs="Times New Roman"/>
          <w:bCs/>
          <w:color w:val="004E6C" w:themeColor="accent2" w:themeShade="80"/>
          <w:spacing w:val="-2"/>
          <w:sz w:val="36"/>
          <w:szCs w:val="36"/>
        </w:rPr>
        <w:t xml:space="preserve"> </w:t>
      </w:r>
      <w:r w:rsidRPr="00855927">
        <w:rPr>
          <w:rFonts w:ascii="Times New Roman" w:eastAsia="Arial" w:hAnsi="Times New Roman" w:cs="Times New Roman"/>
          <w:color w:val="004E6C" w:themeColor="accent2" w:themeShade="80"/>
          <w:spacing w:val="-1"/>
          <w:sz w:val="36"/>
          <w:szCs w:val="36"/>
        </w:rPr>
        <w:t>(1–2</w:t>
      </w:r>
      <w:r w:rsidRPr="00855927">
        <w:rPr>
          <w:rFonts w:ascii="Times New Roman" w:eastAsia="Arial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eastAsia="Arial" w:hAnsi="Times New Roman" w:cs="Times New Roman"/>
          <w:color w:val="004E6C" w:themeColor="accent2" w:themeShade="80"/>
          <w:spacing w:val="-2"/>
          <w:sz w:val="36"/>
          <w:szCs w:val="36"/>
        </w:rPr>
        <w:t>раза</w:t>
      </w:r>
      <w:r w:rsidRPr="00855927">
        <w:rPr>
          <w:rFonts w:ascii="Times New Roman" w:eastAsia="Arial" w:hAnsi="Times New Roman" w:cs="Times New Roman"/>
          <w:spacing w:val="-2"/>
          <w:sz w:val="36"/>
          <w:szCs w:val="36"/>
        </w:rPr>
        <w:t>).</w:t>
      </w:r>
    </w:p>
    <w:p w:rsidR="008665F0" w:rsidRDefault="008665F0" w:rsidP="001B1CC3">
      <w:pPr>
        <w:pStyle w:val="af4"/>
        <w:spacing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111147</wp:posOffset>
            </wp:positionV>
            <wp:extent cx="1576552" cy="944861"/>
            <wp:effectExtent l="0" t="0" r="5080" b="8255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552" cy="944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="0046120D" w:rsidRPr="0046120D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="0046120D"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="0046120D" w:rsidRPr="0046120D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="0046120D"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="0046120D"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="0046120D" w:rsidRPr="0046120D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="0046120D" w:rsidRPr="0046120D">
        <w:rPr>
          <w:rFonts w:ascii="Times New Roman" w:hAnsi="Times New Roman" w:cs="Times New Roman"/>
          <w:spacing w:val="32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удерживает</w:t>
      </w:r>
      <w:r w:rsidR="0046120D"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="0046120D"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="0046120D"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="0046120D" w:rsidRPr="0046120D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правой</w:t>
      </w:r>
      <w:r w:rsidR="0046120D"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="0046120D"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держит</w:t>
      </w:r>
      <w:r w:rsidR="0046120D" w:rsidRPr="0046120D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правую</w:t>
      </w:r>
      <w:r w:rsidR="0046120D" w:rsidRPr="0046120D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руку</w:t>
      </w:r>
      <w:r w:rsidR="0046120D" w:rsidRPr="0046120D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малыша.</w:t>
      </w:r>
      <w:r w:rsidR="0046120D" w:rsidRPr="0046120D">
        <w:rPr>
          <w:rFonts w:ascii="Times New Roman" w:hAnsi="Times New Roman" w:cs="Times New Roman"/>
          <w:spacing w:val="7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="0046120D" w:rsidRPr="0046120D">
        <w:rPr>
          <w:rFonts w:ascii="Times New Roman" w:hAnsi="Times New Roman" w:cs="Times New Roman"/>
          <w:spacing w:val="7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="0046120D" w:rsidRPr="0046120D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="0046120D" w:rsidRPr="0046120D">
        <w:rPr>
          <w:rFonts w:ascii="Times New Roman" w:hAnsi="Times New Roman" w:cs="Times New Roman"/>
          <w:spacing w:val="55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таз</w:t>
      </w:r>
      <w:r w:rsidR="0046120D" w:rsidRPr="0046120D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="0046120D" w:rsidRPr="0046120D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вправо.</w:t>
      </w:r>
      <w:r w:rsidR="0046120D" w:rsidRPr="0046120D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Вслед</w:t>
      </w:r>
      <w:r w:rsidR="0046120D" w:rsidRPr="0046120D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="0046120D" w:rsidRPr="0046120D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="0046120D" w:rsidRPr="0046120D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ребенок</w:t>
      </w:r>
      <w:r w:rsidR="0046120D" w:rsidRPr="0046120D">
        <w:rPr>
          <w:rFonts w:ascii="Times New Roman" w:hAnsi="Times New Roman" w:cs="Times New Roman"/>
          <w:spacing w:val="3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повернет</w:t>
      </w:r>
      <w:r w:rsidR="0046120D" w:rsidRPr="0046120D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голову</w:t>
      </w:r>
      <w:r w:rsidR="0046120D" w:rsidRPr="0046120D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3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плечи</w:t>
      </w:r>
      <w:r w:rsidR="0046120D" w:rsidRPr="0046120D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3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перевернется</w:t>
      </w:r>
      <w:r w:rsidR="0046120D" w:rsidRPr="0046120D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="0046120D" w:rsidRPr="0046120D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6120D" w:rsidRPr="0046120D" w:rsidRDefault="0046120D" w:rsidP="001B1CC3">
      <w:pPr>
        <w:pStyle w:val="af4"/>
        <w:spacing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6709410</wp:posOffset>
            </wp:positionV>
            <wp:extent cx="2254250" cy="145542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6709410</wp:posOffset>
            </wp:positionV>
            <wp:extent cx="2254250" cy="14554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6709410</wp:posOffset>
            </wp:positionV>
            <wp:extent cx="2254250" cy="1455420"/>
            <wp:effectExtent l="0" t="0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6709410</wp:posOffset>
            </wp:positionV>
            <wp:extent cx="2254250" cy="145542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45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20D" w:rsidRPr="00855927" w:rsidRDefault="0046120D" w:rsidP="001B1CC3">
      <w:pPr>
        <w:pStyle w:val="1"/>
        <w:widowControl w:val="0"/>
        <w:numPr>
          <w:ilvl w:val="0"/>
          <w:numId w:val="14"/>
        </w:numPr>
        <w:tabs>
          <w:tab w:val="left" w:pos="4253"/>
        </w:tabs>
        <w:spacing w:before="64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proofErr w:type="gramStart"/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Положение</w:t>
      </w:r>
      <w:r w:rsidRPr="00855927">
        <w:rPr>
          <w:rFonts w:ascii="Times New Roman" w:hAnsi="Times New Roman" w:cs="Times New Roman"/>
          <w:color w:val="004E6C" w:themeColor="accent2" w:themeShade="80"/>
          <w:spacing w:val="-8"/>
          <w:sz w:val="36"/>
          <w:szCs w:val="36"/>
        </w:rPr>
        <w:t xml:space="preserve"> </w:t>
      </w:r>
      <w:r w:rsidR="004769A2" w:rsidRPr="00855927">
        <w:rPr>
          <w:rFonts w:ascii="Times New Roman" w:hAnsi="Times New Roman" w:cs="Times New Roman"/>
          <w:color w:val="004E6C" w:themeColor="accent2" w:themeShade="80"/>
          <w:spacing w:val="-8"/>
          <w:sz w:val="36"/>
          <w:szCs w:val="36"/>
        </w:rPr>
        <w:t xml:space="preserve"> «</w:t>
      </w:r>
      <w:proofErr w:type="gramEnd"/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пловца»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(1–2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раза).</w:t>
      </w:r>
    </w:p>
    <w:p w:rsidR="0046120D" w:rsidRDefault="008665F0" w:rsidP="001B1CC3">
      <w:pPr>
        <w:pStyle w:val="af4"/>
        <w:tabs>
          <w:tab w:val="left" w:pos="4253"/>
        </w:tabs>
        <w:spacing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19680" behindDoc="0" locked="0" layoutInCell="1" allowOverlap="1" wp14:anchorId="2DBA3266">
            <wp:simplePos x="0" y="0"/>
            <wp:positionH relativeFrom="margin">
              <wp:align>left</wp:align>
            </wp:positionH>
            <wp:positionV relativeFrom="paragraph">
              <wp:posOffset>108782</wp:posOffset>
            </wp:positionV>
            <wp:extent cx="1513205" cy="978535"/>
            <wp:effectExtent l="0" t="0" r="0" b="0"/>
            <wp:wrapSquare wrapText="bothSides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="0046120D"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="0046120D" w:rsidRPr="0046120D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большим</w:t>
      </w:r>
      <w:r w:rsidR="0046120D"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="0046120D" w:rsidRPr="0046120D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="0046120D" w:rsidRPr="0046120D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="0046120D" w:rsidRPr="0046120D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об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хват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="0046120D" w:rsidRPr="0046120D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левую</w:t>
      </w:r>
      <w:r w:rsidR="0046120D" w:rsidRPr="0046120D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="0046120D" w:rsidRPr="0046120D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="0046120D" w:rsidRPr="0046120D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="0046120D" w:rsidRPr="0046120D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нижней</w:t>
      </w:r>
      <w:r w:rsidR="0046120D" w:rsidRPr="0046120D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части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голени,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остальными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он</w:t>
      </w:r>
      <w:r w:rsidR="0046120D" w:rsidRPr="0046120D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ри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ер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="0046120D" w:rsidRPr="0046120D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="0046120D" w:rsidRPr="0046120D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="0046120D" w:rsidRPr="0046120D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="0046120D" w:rsidRPr="0046120D">
        <w:rPr>
          <w:rFonts w:ascii="Times New Roman" w:hAnsi="Times New Roman" w:cs="Times New Roman"/>
          <w:spacing w:val="48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ж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="0046120D" w:rsidRPr="0046120D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9"/>
          <w:sz w:val="36"/>
          <w:szCs w:val="36"/>
          <w:lang w:val="ru-RU"/>
        </w:rPr>
        <w:t>у</w:t>
      </w:r>
      <w:r w:rsidR="0046120D" w:rsidRPr="0046120D">
        <w:rPr>
          <w:rFonts w:ascii="Times New Roman" w:hAnsi="Times New Roman" w:cs="Times New Roman"/>
          <w:spacing w:val="1"/>
          <w:sz w:val="36"/>
          <w:szCs w:val="36"/>
          <w:lang w:val="ru-RU"/>
        </w:rPr>
        <w:t>р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="0046120D" w:rsidRPr="0046120D">
        <w:rPr>
          <w:rFonts w:ascii="Times New Roman" w:hAnsi="Times New Roman" w:cs="Times New Roman"/>
          <w:spacing w:val="1"/>
          <w:sz w:val="36"/>
          <w:szCs w:val="36"/>
          <w:lang w:val="ru-RU"/>
        </w:rPr>
        <w:t>в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="0046120D" w:rsidRPr="0046120D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ра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  <w:lang w:val="ru-RU"/>
        </w:rPr>
        <w:t>у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ю</w:t>
      </w:r>
      <w:r w:rsidR="0046120D" w:rsidRPr="0046120D">
        <w:rPr>
          <w:rFonts w:ascii="Times New Roman" w:hAnsi="Times New Roman" w:cs="Times New Roman"/>
          <w:spacing w:val="4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="0046120D" w:rsidRPr="0046120D">
        <w:rPr>
          <w:rFonts w:ascii="Times New Roman" w:hAnsi="Times New Roman" w:cs="Times New Roman"/>
          <w:spacing w:val="1"/>
          <w:sz w:val="36"/>
          <w:szCs w:val="36"/>
          <w:lang w:val="ru-RU"/>
        </w:rPr>
        <w:t>г</w:t>
      </w:r>
      <w:r w:rsidR="0046120D" w:rsidRPr="0046120D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.</w:t>
      </w:r>
      <w:r w:rsidR="0046120D" w:rsidRPr="0046120D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Затем,</w:t>
      </w:r>
      <w:r w:rsidR="0046120D" w:rsidRPr="0046120D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приподнимая</w:t>
      </w:r>
      <w:r w:rsidR="0046120D" w:rsidRPr="0046120D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="0046120D" w:rsidRPr="0046120D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="0046120D" w:rsidRPr="0046120D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="0046120D" w:rsidRPr="0046120D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подводит</w:t>
      </w:r>
      <w:r w:rsidR="0046120D" w:rsidRPr="0046120D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правую</w:t>
      </w:r>
      <w:r w:rsidR="0046120D" w:rsidRPr="0046120D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</w:t>
      </w:r>
      <w:r w:rsidR="0046120D" w:rsidRPr="0046120D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</w:t>
      </w:r>
      <w:r w:rsidR="0046120D" w:rsidRPr="0046120D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</w:t>
      </w:r>
      <w:r w:rsidR="0046120D" w:rsidRPr="0046120D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="0046120D" w:rsidRPr="0046120D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6120D" w:rsidRPr="0046120D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приподнимает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="0046120D" w:rsidRPr="0046120D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над</w:t>
      </w:r>
      <w:r w:rsidR="0046120D" w:rsidRPr="0046120D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столом.</w:t>
      </w:r>
      <w:r w:rsidR="0046120D" w:rsidRPr="0046120D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="0046120D" w:rsidRPr="0046120D">
        <w:rPr>
          <w:rFonts w:ascii="Times New Roman" w:hAnsi="Times New Roman" w:cs="Times New Roman"/>
          <w:sz w:val="36"/>
          <w:szCs w:val="36"/>
        </w:rPr>
        <w:t>В</w:t>
      </w:r>
      <w:r w:rsidR="0046120D" w:rsidRPr="0046120D">
        <w:rPr>
          <w:rFonts w:ascii="Times New Roman" w:hAnsi="Times New Roman" w:cs="Times New Roman"/>
          <w:spacing w:val="11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таком</w:t>
      </w:r>
      <w:proofErr w:type="spellEnd"/>
      <w:r w:rsidR="0046120D" w:rsidRPr="0046120D">
        <w:rPr>
          <w:rFonts w:ascii="Times New Roman" w:hAnsi="Times New Roman" w:cs="Times New Roman"/>
          <w:spacing w:val="12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2"/>
          <w:sz w:val="36"/>
          <w:szCs w:val="36"/>
        </w:rPr>
        <w:t>положении</w:t>
      </w:r>
      <w:proofErr w:type="spellEnd"/>
      <w:r w:rsidR="0046120D" w:rsidRPr="0046120D">
        <w:rPr>
          <w:rFonts w:ascii="Times New Roman" w:hAnsi="Times New Roman" w:cs="Times New Roman"/>
          <w:spacing w:val="31"/>
          <w:w w:val="99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р</w:t>
      </w:r>
      <w:r w:rsidR="0046120D" w:rsidRPr="0046120D">
        <w:rPr>
          <w:rFonts w:ascii="Times New Roman" w:hAnsi="Times New Roman" w:cs="Times New Roman"/>
          <w:spacing w:val="-4"/>
          <w:sz w:val="36"/>
          <w:szCs w:val="36"/>
        </w:rPr>
        <w:t>е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</w:rPr>
        <w:t>б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ено</w:t>
      </w:r>
      <w:r w:rsidR="0046120D" w:rsidRPr="0046120D">
        <w:rPr>
          <w:rFonts w:ascii="Times New Roman" w:hAnsi="Times New Roman" w:cs="Times New Roman"/>
          <w:sz w:val="36"/>
          <w:szCs w:val="36"/>
        </w:rPr>
        <w:t>к</w:t>
      </w:r>
      <w:proofErr w:type="spellEnd"/>
      <w:r w:rsidR="0046120D" w:rsidRPr="0046120D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6"/>
          <w:sz w:val="36"/>
          <w:szCs w:val="36"/>
        </w:rPr>
        <w:t>б</w:t>
      </w:r>
      <w:r w:rsidR="0046120D" w:rsidRPr="0046120D">
        <w:rPr>
          <w:rFonts w:ascii="Times New Roman" w:hAnsi="Times New Roman" w:cs="Times New Roman"/>
          <w:spacing w:val="-14"/>
          <w:sz w:val="36"/>
          <w:szCs w:val="36"/>
        </w:rPr>
        <w:t>у</w:t>
      </w:r>
      <w:r w:rsidR="0046120D" w:rsidRPr="0046120D">
        <w:rPr>
          <w:rFonts w:ascii="Times New Roman" w:hAnsi="Times New Roman" w:cs="Times New Roman"/>
          <w:sz w:val="36"/>
          <w:szCs w:val="36"/>
        </w:rPr>
        <w:t>д</w:t>
      </w:r>
      <w:r w:rsidR="0046120D" w:rsidRPr="0046120D">
        <w:rPr>
          <w:rFonts w:ascii="Times New Roman" w:hAnsi="Times New Roman" w:cs="Times New Roman"/>
          <w:spacing w:val="-10"/>
          <w:sz w:val="36"/>
          <w:szCs w:val="36"/>
        </w:rPr>
        <w:t>е</w:t>
      </w:r>
      <w:r w:rsidR="0046120D" w:rsidRPr="0046120D">
        <w:rPr>
          <w:rFonts w:ascii="Times New Roman" w:hAnsi="Times New Roman" w:cs="Times New Roman"/>
          <w:sz w:val="36"/>
          <w:szCs w:val="36"/>
        </w:rPr>
        <w:t>т</w:t>
      </w:r>
      <w:proofErr w:type="spellEnd"/>
      <w:r w:rsidR="0046120D" w:rsidRPr="0046120D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z w:val="36"/>
          <w:szCs w:val="36"/>
        </w:rPr>
        <w:t>с</w:t>
      </w:r>
      <w:r w:rsidR="0046120D" w:rsidRPr="0046120D">
        <w:rPr>
          <w:rFonts w:ascii="Times New Roman" w:hAnsi="Times New Roman" w:cs="Times New Roman"/>
          <w:spacing w:val="-5"/>
          <w:sz w:val="36"/>
          <w:szCs w:val="36"/>
        </w:rPr>
        <w:t>т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ар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</w:rPr>
        <w:t>а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тьс</w:t>
      </w:r>
      <w:r w:rsidR="0046120D" w:rsidRPr="0046120D">
        <w:rPr>
          <w:rFonts w:ascii="Times New Roman" w:hAnsi="Times New Roman" w:cs="Times New Roman"/>
          <w:sz w:val="36"/>
          <w:szCs w:val="36"/>
        </w:rPr>
        <w:t>я</w:t>
      </w:r>
      <w:proofErr w:type="spellEnd"/>
      <w:r w:rsidR="0046120D" w:rsidRPr="0046120D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14"/>
          <w:sz w:val="36"/>
          <w:szCs w:val="36"/>
        </w:rPr>
        <w:t>у</w:t>
      </w:r>
      <w:r w:rsidR="0046120D" w:rsidRPr="0046120D">
        <w:rPr>
          <w:rFonts w:ascii="Times New Roman" w:hAnsi="Times New Roman" w:cs="Times New Roman"/>
          <w:spacing w:val="2"/>
          <w:sz w:val="36"/>
          <w:szCs w:val="36"/>
        </w:rPr>
        <w:t>д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ер</w:t>
      </w:r>
      <w:r w:rsidR="0046120D" w:rsidRPr="0046120D">
        <w:rPr>
          <w:rFonts w:ascii="Times New Roman" w:hAnsi="Times New Roman" w:cs="Times New Roman"/>
          <w:sz w:val="36"/>
          <w:szCs w:val="36"/>
        </w:rPr>
        <w:t>ж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</w:rPr>
        <w:t>а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т</w:t>
      </w:r>
      <w:r w:rsidR="0046120D" w:rsidRPr="0046120D">
        <w:rPr>
          <w:rFonts w:ascii="Times New Roman" w:hAnsi="Times New Roman" w:cs="Times New Roman"/>
          <w:sz w:val="36"/>
          <w:szCs w:val="36"/>
        </w:rPr>
        <w:t>ь</w:t>
      </w:r>
      <w:proofErr w:type="spellEnd"/>
      <w:r w:rsidR="0046120D" w:rsidRPr="0046120D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proofErr w:type="spellStart"/>
      <w:r w:rsidR="0046120D" w:rsidRPr="0046120D">
        <w:rPr>
          <w:rFonts w:ascii="Times New Roman" w:hAnsi="Times New Roman" w:cs="Times New Roman"/>
          <w:spacing w:val="-10"/>
          <w:sz w:val="36"/>
          <w:szCs w:val="36"/>
        </w:rPr>
        <w:t>г</w:t>
      </w:r>
      <w:r w:rsidR="0046120D" w:rsidRPr="0046120D">
        <w:rPr>
          <w:rFonts w:ascii="Times New Roman" w:hAnsi="Times New Roman" w:cs="Times New Roman"/>
          <w:spacing w:val="-6"/>
          <w:sz w:val="36"/>
          <w:szCs w:val="36"/>
        </w:rPr>
        <w:t>о</w:t>
      </w:r>
      <w:r w:rsidR="0046120D" w:rsidRPr="0046120D">
        <w:rPr>
          <w:rFonts w:ascii="Times New Roman" w:hAnsi="Times New Roman" w:cs="Times New Roman"/>
          <w:spacing w:val="2"/>
          <w:sz w:val="36"/>
          <w:szCs w:val="36"/>
        </w:rPr>
        <w:t>л</w:t>
      </w:r>
      <w:r w:rsidR="0046120D" w:rsidRPr="0046120D">
        <w:rPr>
          <w:rFonts w:ascii="Times New Roman" w:hAnsi="Times New Roman" w:cs="Times New Roman"/>
          <w:spacing w:val="-1"/>
          <w:sz w:val="36"/>
          <w:szCs w:val="36"/>
        </w:rPr>
        <w:t>о</w:t>
      </w:r>
      <w:r w:rsidR="0046120D" w:rsidRPr="0046120D">
        <w:rPr>
          <w:rFonts w:ascii="Times New Roman" w:hAnsi="Times New Roman" w:cs="Times New Roman"/>
          <w:spacing w:val="-3"/>
          <w:sz w:val="36"/>
          <w:szCs w:val="36"/>
        </w:rPr>
        <w:t>в</w:t>
      </w:r>
      <w:r w:rsidR="0046120D" w:rsidRPr="0046120D">
        <w:rPr>
          <w:rFonts w:ascii="Times New Roman" w:hAnsi="Times New Roman" w:cs="Times New Roman"/>
          <w:spacing w:val="-32"/>
          <w:sz w:val="36"/>
          <w:szCs w:val="36"/>
        </w:rPr>
        <w:t>у</w:t>
      </w:r>
      <w:proofErr w:type="spellEnd"/>
      <w:r w:rsidR="0046120D" w:rsidRPr="0046120D">
        <w:rPr>
          <w:rFonts w:ascii="Times New Roman" w:hAnsi="Times New Roman" w:cs="Times New Roman"/>
          <w:sz w:val="36"/>
          <w:szCs w:val="36"/>
        </w:rPr>
        <w:t>.</w:t>
      </w:r>
    </w:p>
    <w:p w:rsidR="0046120D" w:rsidRPr="0046120D" w:rsidRDefault="0046120D" w:rsidP="001B1CC3">
      <w:pPr>
        <w:pStyle w:val="af4"/>
        <w:tabs>
          <w:tab w:val="left" w:pos="4253"/>
        </w:tabs>
        <w:spacing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</w:rPr>
      </w:pPr>
    </w:p>
    <w:p w:rsidR="0046120D" w:rsidRPr="00855927" w:rsidRDefault="0046120D" w:rsidP="001B1CC3">
      <w:pPr>
        <w:pStyle w:val="1"/>
        <w:widowControl w:val="0"/>
        <w:numPr>
          <w:ilvl w:val="0"/>
          <w:numId w:val="14"/>
        </w:numPr>
        <w:tabs>
          <w:tab w:val="left" w:pos="4090"/>
        </w:tabs>
        <w:spacing w:before="113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b/>
          <w:bCs/>
          <w:noProof/>
          <w:color w:val="004E6C" w:themeColor="accent2" w:themeShade="80"/>
          <w:sz w:val="36"/>
          <w:szCs w:val="36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-215090</wp:posOffset>
            </wp:positionH>
            <wp:positionV relativeFrom="paragraph">
              <wp:posOffset>148940</wp:posOffset>
            </wp:positionV>
            <wp:extent cx="1731594" cy="882869"/>
            <wp:effectExtent l="0" t="0" r="2540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94" cy="882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спины (4–6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раз).</w:t>
      </w:r>
    </w:p>
    <w:p w:rsidR="0046120D" w:rsidRPr="0046120D" w:rsidRDefault="0046120D" w:rsidP="001B1CC3">
      <w:pPr>
        <w:pStyle w:val="af4"/>
        <w:spacing w:line="268" w:lineRule="auto"/>
        <w:ind w:left="2977" w:right="111"/>
        <w:jc w:val="both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6120D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46120D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стороной</w:t>
      </w:r>
      <w:r w:rsidRPr="0046120D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6120D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6120D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6120D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6120D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</w:t>
      </w:r>
      <w:r w:rsidRPr="0046120D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ягодиц</w:t>
      </w:r>
      <w:r w:rsidRPr="0046120D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6120D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голове.</w:t>
      </w:r>
      <w:r w:rsidRPr="0046120D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Поглаживающие</w:t>
      </w:r>
      <w:r w:rsidRPr="0046120D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46120D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6120D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обратную</w:t>
      </w:r>
      <w:r w:rsidRPr="0046120D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сторону</w:t>
      </w:r>
      <w:r w:rsidRPr="0046120D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46120D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46120D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46120D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ладонью.</w:t>
      </w:r>
    </w:p>
    <w:p w:rsidR="00FA0861" w:rsidRDefault="00FA0861" w:rsidP="001B1CC3">
      <w:pPr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</w:p>
    <w:p w:rsidR="00FA0861" w:rsidRDefault="001B1CC3" w:rsidP="001B1CC3">
      <w:pPr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23776" behindDoc="0" locked="0" layoutInCell="1" allowOverlap="1" wp14:anchorId="61E96D7B">
            <wp:simplePos x="0" y="0"/>
            <wp:positionH relativeFrom="column">
              <wp:posOffset>-315792</wp:posOffset>
            </wp:positionH>
            <wp:positionV relativeFrom="paragraph">
              <wp:posOffset>510759</wp:posOffset>
            </wp:positionV>
            <wp:extent cx="1859915" cy="655955"/>
            <wp:effectExtent l="0" t="0" r="6985" b="0"/>
            <wp:wrapSquare wrapText="bothSides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861" w:rsidRPr="00855927" w:rsidRDefault="00FA0861" w:rsidP="001B1CC3">
      <w:pPr>
        <w:pStyle w:val="1"/>
        <w:widowControl w:val="0"/>
        <w:numPr>
          <w:ilvl w:val="0"/>
          <w:numId w:val="14"/>
        </w:numPr>
        <w:tabs>
          <w:tab w:val="left" w:pos="4090"/>
        </w:tabs>
        <w:spacing w:before="231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proofErr w:type="gramStart"/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="00855927"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живота</w:t>
      </w:r>
      <w:proofErr w:type="gramEnd"/>
      <w:r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(6—10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раз).</w:t>
      </w:r>
    </w:p>
    <w:p w:rsidR="00F14C54" w:rsidRPr="00F14C54" w:rsidRDefault="00FA0861" w:rsidP="001B1CC3">
      <w:pPr>
        <w:ind w:left="2977"/>
        <w:rPr>
          <w:rFonts w:ascii="Times New Roman" w:hAnsi="Times New Roman" w:cs="Times New Roman"/>
          <w:spacing w:val="-2"/>
          <w:sz w:val="36"/>
          <w:szCs w:val="36"/>
        </w:rPr>
      </w:pPr>
      <w:r>
        <w:rPr>
          <w:rFonts w:ascii="Times New Roman" w:hAnsi="Times New Roman" w:cs="Times New Roman"/>
          <w:spacing w:val="-1"/>
          <w:sz w:val="36"/>
          <w:szCs w:val="36"/>
        </w:rPr>
        <w:t xml:space="preserve">         </w:t>
      </w:r>
      <w:r w:rsidRPr="00FA0861">
        <w:rPr>
          <w:rFonts w:ascii="Times New Roman" w:hAnsi="Times New Roman" w:cs="Times New Roman"/>
          <w:spacing w:val="-1"/>
          <w:sz w:val="36"/>
          <w:szCs w:val="36"/>
        </w:rPr>
        <w:t>Взрослый</w:t>
      </w:r>
      <w:r w:rsidRPr="00FA0861">
        <w:rPr>
          <w:rFonts w:ascii="Times New Roman" w:hAnsi="Times New Roman" w:cs="Times New Roman"/>
          <w:spacing w:val="31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3"/>
          <w:sz w:val="36"/>
          <w:szCs w:val="36"/>
        </w:rPr>
        <w:t>выполняет</w:t>
      </w:r>
      <w:r w:rsidRPr="00FA0861">
        <w:rPr>
          <w:rFonts w:ascii="Times New Roman" w:hAnsi="Times New Roman" w:cs="Times New Roman"/>
          <w:spacing w:val="31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1"/>
          <w:sz w:val="36"/>
          <w:szCs w:val="36"/>
        </w:rPr>
        <w:t>легкие</w:t>
      </w:r>
      <w:r w:rsidRPr="00FA0861">
        <w:rPr>
          <w:rFonts w:ascii="Times New Roman" w:hAnsi="Times New Roman" w:cs="Times New Roman"/>
          <w:spacing w:val="30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2"/>
          <w:sz w:val="36"/>
          <w:szCs w:val="36"/>
        </w:rPr>
        <w:t>круговые</w:t>
      </w:r>
      <w:r w:rsidRPr="00FA0861">
        <w:rPr>
          <w:rFonts w:ascii="Times New Roman" w:hAnsi="Times New Roman" w:cs="Times New Roman"/>
          <w:spacing w:val="27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2"/>
          <w:sz w:val="36"/>
          <w:szCs w:val="36"/>
        </w:rPr>
        <w:t>поглаживания</w:t>
      </w:r>
      <w:r w:rsidRPr="00FA0861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1"/>
          <w:sz w:val="36"/>
          <w:szCs w:val="36"/>
        </w:rPr>
        <w:t>по</w:t>
      </w:r>
      <w:r w:rsidRPr="00FA0861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1"/>
          <w:sz w:val="36"/>
          <w:szCs w:val="36"/>
        </w:rPr>
        <w:t>часовой</w:t>
      </w:r>
      <w:r w:rsidRPr="00FA0861">
        <w:rPr>
          <w:rFonts w:ascii="Times New Roman" w:hAnsi="Times New Roman" w:cs="Times New Roman"/>
          <w:spacing w:val="-6"/>
          <w:sz w:val="36"/>
          <w:szCs w:val="36"/>
        </w:rPr>
        <w:t xml:space="preserve"> </w:t>
      </w:r>
      <w:r w:rsidRPr="00FA0861">
        <w:rPr>
          <w:rFonts w:ascii="Times New Roman" w:hAnsi="Times New Roman" w:cs="Times New Roman"/>
          <w:spacing w:val="-2"/>
          <w:sz w:val="36"/>
          <w:szCs w:val="36"/>
        </w:rPr>
        <w:t>стрелке</w:t>
      </w:r>
      <w:r w:rsidR="00F14C54">
        <w:rPr>
          <w:rFonts w:ascii="Times New Roman" w:hAnsi="Times New Roman" w:cs="Times New Roman"/>
          <w:spacing w:val="-2"/>
          <w:sz w:val="36"/>
          <w:szCs w:val="36"/>
        </w:rPr>
        <w:t>.</w:t>
      </w:r>
    </w:p>
    <w:p w:rsidR="00F14C54" w:rsidRPr="00F14C54" w:rsidRDefault="00F14C54" w:rsidP="001B1CC3">
      <w:pPr>
        <w:pStyle w:val="1"/>
        <w:widowControl w:val="0"/>
        <w:numPr>
          <w:ilvl w:val="0"/>
          <w:numId w:val="14"/>
        </w:numPr>
        <w:tabs>
          <w:tab w:val="left" w:pos="4130"/>
        </w:tabs>
        <w:spacing w:before="231" w:after="0" w:line="268" w:lineRule="auto"/>
        <w:ind w:left="2977" w:right="112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24800" behindDoc="0" locked="0" layoutInCell="1" allowOverlap="1" wp14:anchorId="12998519">
            <wp:simplePos x="0" y="0"/>
            <wp:positionH relativeFrom="margin">
              <wp:align>left</wp:align>
            </wp:positionH>
            <wp:positionV relativeFrom="paragraph">
              <wp:posOffset>88747</wp:posOffset>
            </wp:positionV>
            <wp:extent cx="1566596" cy="1008994"/>
            <wp:effectExtent l="0" t="0" r="0" b="1270"/>
            <wp:wrapSquare wrapText="bothSides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96" cy="1008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Приподнимание</w:t>
      </w:r>
      <w:r w:rsidRPr="00F14C54">
        <w:rPr>
          <w:rFonts w:ascii="Times New Roman" w:hAnsi="Times New Roman" w:cs="Times New Roman"/>
          <w:color w:val="CC0000"/>
          <w:spacing w:val="29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верхней</w:t>
      </w:r>
      <w:r w:rsidRPr="00F14C54">
        <w:rPr>
          <w:rFonts w:ascii="Times New Roman" w:hAnsi="Times New Roman" w:cs="Times New Roman"/>
          <w:color w:val="CC0000"/>
          <w:spacing w:val="30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части</w:t>
      </w:r>
      <w:r w:rsidRPr="00F14C54">
        <w:rPr>
          <w:rFonts w:ascii="Times New Roman" w:hAnsi="Times New Roman" w:cs="Times New Roman"/>
          <w:color w:val="CC0000"/>
          <w:spacing w:val="30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туловища</w:t>
      </w:r>
      <w:r w:rsidRPr="00F14C54">
        <w:rPr>
          <w:rFonts w:ascii="Times New Roman" w:hAnsi="Times New Roman" w:cs="Times New Roman"/>
          <w:color w:val="CC0000"/>
          <w:spacing w:val="31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из</w:t>
      </w:r>
      <w:r w:rsidRPr="00F14C54">
        <w:rPr>
          <w:rFonts w:ascii="Times New Roman" w:hAnsi="Times New Roman" w:cs="Times New Roman"/>
          <w:color w:val="CC0000"/>
          <w:spacing w:val="30"/>
          <w:w w:val="99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3"/>
          <w:sz w:val="36"/>
          <w:szCs w:val="36"/>
        </w:rPr>
        <w:t>положения</w:t>
      </w:r>
      <w:r w:rsidRPr="00F14C54">
        <w:rPr>
          <w:rFonts w:ascii="Times New Roman" w:hAnsi="Times New Roman" w:cs="Times New Roman"/>
          <w:color w:val="CC0000"/>
          <w:spacing w:val="-6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на</w:t>
      </w:r>
      <w:r w:rsidRPr="00F14C54">
        <w:rPr>
          <w:rFonts w:ascii="Times New Roman" w:hAnsi="Times New Roman" w:cs="Times New Roman"/>
          <w:color w:val="CC0000"/>
          <w:spacing w:val="-7"/>
          <w:sz w:val="36"/>
          <w:szCs w:val="36"/>
        </w:rPr>
        <w:t xml:space="preserve"> </w:t>
      </w:r>
      <w:r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спине.</w:t>
      </w:r>
    </w:p>
    <w:p w:rsidR="00F14C54" w:rsidRDefault="00F14C54" w:rsidP="001B1CC3">
      <w:pPr>
        <w:pStyle w:val="af4"/>
        <w:spacing w:before="121" w:line="268" w:lineRule="auto"/>
        <w:ind w:left="2977" w:right="113"/>
        <w:jc w:val="both"/>
        <w:rPr>
          <w:rFonts w:ascii="Times New Roman" w:hAnsi="Times New Roman" w:cs="Times New Roman"/>
          <w:spacing w:val="-2"/>
          <w:sz w:val="36"/>
          <w:szCs w:val="36"/>
          <w:lang w:val="ru-RU"/>
        </w:rPr>
      </w:pP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вкладывает</w:t>
      </w:r>
      <w:r w:rsidRPr="00F14C54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большие</w:t>
      </w:r>
      <w:r w:rsidRPr="00F14C54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пальцы</w:t>
      </w:r>
      <w:r w:rsidRPr="00F14C54">
        <w:rPr>
          <w:rFonts w:ascii="Times New Roman" w:hAnsi="Times New Roman" w:cs="Times New Roman"/>
          <w:spacing w:val="4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4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ладони</w:t>
      </w:r>
      <w:r w:rsidRPr="00F14C54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F14C54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4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потягивает</w:t>
      </w:r>
      <w:r w:rsidRPr="00F14C54">
        <w:rPr>
          <w:rFonts w:ascii="Times New Roman" w:hAnsi="Times New Roman" w:cs="Times New Roman"/>
          <w:spacing w:val="4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F14C54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F14C54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F14C54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(не</w:t>
      </w:r>
      <w:r w:rsidRPr="00F14C54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сажая),</w:t>
      </w:r>
      <w:r w:rsidRPr="00F14C54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добиваясь,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чтобы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он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поднял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голову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плечи.</w:t>
      </w:r>
    </w:p>
    <w:p w:rsidR="00F14C54" w:rsidRPr="00F14C54" w:rsidRDefault="00F14C54" w:rsidP="001B1CC3">
      <w:pPr>
        <w:pStyle w:val="af4"/>
        <w:spacing w:before="121" w:line="268" w:lineRule="auto"/>
        <w:ind w:left="2977" w:right="11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F14C54" w:rsidRPr="00855927" w:rsidRDefault="00F14C54" w:rsidP="001B1CC3">
      <w:pPr>
        <w:pStyle w:val="1"/>
        <w:widowControl w:val="0"/>
        <w:numPr>
          <w:ilvl w:val="0"/>
          <w:numId w:val="14"/>
        </w:numPr>
        <w:tabs>
          <w:tab w:val="left" w:pos="4090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noProof/>
          <w:color w:val="004E6C" w:themeColor="accent2" w:themeShade="80"/>
          <w:sz w:val="36"/>
          <w:szCs w:val="36"/>
          <w:lang w:eastAsia="en-US"/>
        </w:rPr>
        <w:drawing>
          <wp:anchor distT="0" distB="0" distL="114300" distR="114300" simplePos="0" relativeHeight="251725824" behindDoc="0" locked="0" layoutInCell="1" allowOverlap="1" wp14:anchorId="6BE2331E">
            <wp:simplePos x="0" y="0"/>
            <wp:positionH relativeFrom="margin">
              <wp:align>left</wp:align>
            </wp:positionH>
            <wp:positionV relativeFrom="paragraph">
              <wp:posOffset>14714</wp:posOffset>
            </wp:positionV>
            <wp:extent cx="1772285" cy="1213485"/>
            <wp:effectExtent l="0" t="0" r="0" b="5715"/>
            <wp:wrapSquare wrapText="bothSides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45" cy="121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и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упражнения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для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 xml:space="preserve"> </w:t>
      </w:r>
      <w:proofErr w:type="gramStart"/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стоп</w:t>
      </w:r>
      <w:r w:rsid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 xml:space="preserve"> (</w:t>
      </w:r>
      <w:proofErr w:type="gramEnd"/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1–6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раз).</w:t>
      </w:r>
    </w:p>
    <w:p w:rsidR="00F14C54" w:rsidRDefault="00F14C54" w:rsidP="001B1CC3">
      <w:pPr>
        <w:pStyle w:val="af4"/>
        <w:spacing w:line="268" w:lineRule="auto"/>
        <w:ind w:left="2977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Удерж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ая</w:t>
      </w:r>
      <w:r w:rsidRPr="00F14C54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Pr="00F14C54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F14C54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F14C54">
        <w:rPr>
          <w:rFonts w:ascii="Times New Roman" w:hAnsi="Times New Roman" w:cs="Times New Roman"/>
          <w:spacing w:val="33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F14C54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нажимает</w:t>
      </w:r>
      <w:r w:rsidRPr="00F14C54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F14C54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основания</w:t>
      </w:r>
      <w:r w:rsidRPr="00F14C54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пальцев</w:t>
      </w:r>
      <w:r w:rsidRPr="00F14C54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стопы.</w:t>
      </w:r>
      <w:r w:rsidRPr="00F14C54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35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ен</w:t>
      </w:r>
      <w:r w:rsidRPr="00F14C54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F14C54">
        <w:rPr>
          <w:rFonts w:ascii="Times New Roman" w:hAnsi="Times New Roman" w:cs="Times New Roman"/>
          <w:spacing w:val="2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14"/>
          <w:sz w:val="36"/>
          <w:szCs w:val="36"/>
          <w:lang w:val="ru-RU"/>
        </w:rPr>
        <w:t>у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сг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а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ь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pacing w:val="2"/>
          <w:sz w:val="36"/>
          <w:szCs w:val="36"/>
          <w:lang w:val="ru-RU"/>
        </w:rPr>
        <w:t>п</w:t>
      </w:r>
      <w:r w:rsidRPr="00F14C54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F14C54">
        <w:rPr>
          <w:rFonts w:ascii="Times New Roman" w:hAnsi="Times New Roman" w:cs="Times New Roman"/>
          <w:spacing w:val="3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а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зги</w:t>
      </w:r>
      <w:r w:rsidRPr="00F14C54">
        <w:rPr>
          <w:rFonts w:ascii="Times New Roman" w:hAnsi="Times New Roman" w:cs="Times New Roman"/>
          <w:spacing w:val="-8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ани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F14C54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стопы</w:t>
      </w:r>
      <w:r w:rsidRPr="00F14C54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F14C54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нажимом</w:t>
      </w:r>
      <w:r w:rsidRPr="00F14C54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проводит</w:t>
      </w:r>
      <w:r w:rsidRPr="00F14C54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указательным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пальцем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от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мизинца</w:t>
      </w:r>
      <w:r w:rsidRPr="00F14C54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пятке.</w:t>
      </w:r>
    </w:p>
    <w:p w:rsidR="00F14C54" w:rsidRPr="004769A2" w:rsidRDefault="00F14C54" w:rsidP="001B1CC3">
      <w:pPr>
        <w:pStyle w:val="af4"/>
        <w:spacing w:line="268" w:lineRule="auto"/>
        <w:ind w:left="2977" w:right="111"/>
        <w:jc w:val="both"/>
        <w:rPr>
          <w:rFonts w:ascii="Times New Roman" w:hAnsi="Times New Roman" w:cs="Times New Roman"/>
          <w:color w:val="0B1F36" w:themeColor="accent1" w:themeShade="80"/>
          <w:sz w:val="36"/>
          <w:szCs w:val="36"/>
          <w:lang w:val="ru-RU"/>
        </w:rPr>
      </w:pPr>
    </w:p>
    <w:p w:rsidR="00F14C54" w:rsidRPr="00855927" w:rsidRDefault="00F14C54" w:rsidP="001B1CC3">
      <w:pPr>
        <w:pStyle w:val="1"/>
        <w:widowControl w:val="0"/>
        <w:numPr>
          <w:ilvl w:val="0"/>
          <w:numId w:val="14"/>
        </w:numPr>
        <w:tabs>
          <w:tab w:val="left" w:pos="3828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4769A2">
        <w:rPr>
          <w:rFonts w:ascii="Times New Roman" w:hAnsi="Times New Roman" w:cs="Times New Roman"/>
          <w:noProof/>
          <w:color w:val="0B1F36" w:themeColor="accent1" w:themeShade="80"/>
          <w:sz w:val="36"/>
          <w:szCs w:val="36"/>
          <w:lang w:eastAsia="en-US"/>
        </w:rPr>
        <w:drawing>
          <wp:anchor distT="0" distB="0" distL="114300" distR="114300" simplePos="0" relativeHeight="251727872" behindDoc="0" locked="0" layoutInCell="1" allowOverlap="1" wp14:anchorId="6D57C330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740535" cy="1060450"/>
            <wp:effectExtent l="0" t="0" r="0" b="635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9A2">
        <w:rPr>
          <w:rFonts w:ascii="Times New Roman" w:hAnsi="Times New Roman" w:cs="Times New Roman"/>
          <w:noProof/>
          <w:color w:val="0B1F36" w:themeColor="accent1" w:themeShade="80"/>
          <w:sz w:val="36"/>
          <w:szCs w:val="36"/>
          <w:lang w:eastAsia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6503035</wp:posOffset>
            </wp:positionV>
            <wp:extent cx="2252980" cy="1372870"/>
            <wp:effectExtent l="0" t="0" r="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9A2">
        <w:rPr>
          <w:rFonts w:ascii="Times New Roman" w:hAnsi="Times New Roman" w:cs="Times New Roman"/>
          <w:color w:val="0B1F36" w:themeColor="accent1" w:themeShade="80"/>
          <w:sz w:val="36"/>
          <w:szCs w:val="36"/>
          <w:lang w:eastAsia="en-US"/>
        </w:rPr>
        <w:tab/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Сгибание</w:t>
      </w:r>
      <w:r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и</w:t>
      </w:r>
      <w:r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разгибание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proofErr w:type="gramStart"/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рук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(</w:t>
      </w:r>
      <w:proofErr w:type="gramEnd"/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6–8</w:t>
      </w:r>
      <w:r w:rsidRPr="00855927">
        <w:rPr>
          <w:rFonts w:ascii="Times New Roman" w:hAnsi="Times New Roman" w:cs="Times New Roman"/>
          <w:color w:val="004E6C" w:themeColor="accent2" w:themeShade="80"/>
          <w:spacing w:val="-4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раз).</w:t>
      </w:r>
    </w:p>
    <w:p w:rsidR="00F14C54" w:rsidRDefault="00F14C54" w:rsidP="001B1CC3">
      <w:pPr>
        <w:pStyle w:val="af4"/>
        <w:tabs>
          <w:tab w:val="left" w:pos="3828"/>
        </w:tabs>
        <w:spacing w:line="268" w:lineRule="auto"/>
        <w:ind w:left="2977" w:right="113"/>
        <w:jc w:val="both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F14C54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F14C54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Pr="00F14C54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F14C54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имитируя</w:t>
      </w:r>
      <w:r w:rsidRPr="00F14C54">
        <w:rPr>
          <w:rFonts w:ascii="Times New Roman" w:hAnsi="Times New Roman" w:cs="Times New Roman"/>
          <w:spacing w:val="1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боксера.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При 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эт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ом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 он</w:t>
      </w:r>
      <w:r w:rsidRPr="00F14C54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слегка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боку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бок.</w:t>
      </w:r>
    </w:p>
    <w:p w:rsidR="001B1CC3" w:rsidRPr="00F14C54" w:rsidRDefault="001B1CC3" w:rsidP="001B1CC3">
      <w:pPr>
        <w:pStyle w:val="af4"/>
        <w:tabs>
          <w:tab w:val="left" w:pos="3828"/>
        </w:tabs>
        <w:spacing w:line="268" w:lineRule="auto"/>
        <w:ind w:left="2977" w:right="11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F14C54" w:rsidRDefault="00F14C54" w:rsidP="001B1CC3">
      <w:pPr>
        <w:tabs>
          <w:tab w:val="left" w:pos="3828"/>
        </w:tabs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</w:p>
    <w:p w:rsidR="00B0222C" w:rsidRDefault="00B0222C" w:rsidP="001B1CC3">
      <w:pPr>
        <w:tabs>
          <w:tab w:val="left" w:pos="3828"/>
        </w:tabs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</w:p>
    <w:p w:rsidR="00F14C54" w:rsidRPr="00F14C54" w:rsidRDefault="001B1CC3" w:rsidP="001B1CC3">
      <w:pPr>
        <w:pStyle w:val="1"/>
        <w:widowControl w:val="0"/>
        <w:numPr>
          <w:ilvl w:val="0"/>
          <w:numId w:val="14"/>
        </w:numPr>
        <w:tabs>
          <w:tab w:val="left" w:pos="3828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28896" behindDoc="0" locked="0" layoutInCell="1" allowOverlap="1" wp14:anchorId="30772267">
            <wp:simplePos x="0" y="0"/>
            <wp:positionH relativeFrom="margin">
              <wp:posOffset>-314960</wp:posOffset>
            </wp:positionH>
            <wp:positionV relativeFrom="paragraph">
              <wp:posOffset>136569</wp:posOffset>
            </wp:positionV>
            <wp:extent cx="1972310" cy="803910"/>
            <wp:effectExtent l="0" t="0" r="889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80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Сги</w:t>
      </w:r>
      <w:r w:rsidR="00F14C54"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б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а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н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и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е</w:t>
      </w:r>
      <w:r w:rsidR="00F14C54" w:rsidRPr="00F14C54">
        <w:rPr>
          <w:rFonts w:ascii="Times New Roman" w:hAnsi="Times New Roman" w:cs="Times New Roman"/>
          <w:color w:val="CC0000"/>
          <w:spacing w:val="-8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и</w:t>
      </w:r>
      <w:r w:rsidR="00F14C54" w:rsidRPr="00F14C54">
        <w:rPr>
          <w:rFonts w:ascii="Times New Roman" w:hAnsi="Times New Roman" w:cs="Times New Roman"/>
          <w:color w:val="CC0000"/>
          <w:spacing w:val="-8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р</w:t>
      </w:r>
      <w:r w:rsidR="00F14C54" w:rsidRPr="00F14C54">
        <w:rPr>
          <w:rFonts w:ascii="Times New Roman" w:hAnsi="Times New Roman" w:cs="Times New Roman"/>
          <w:color w:val="CC0000"/>
          <w:spacing w:val="3"/>
          <w:sz w:val="36"/>
          <w:szCs w:val="36"/>
        </w:rPr>
        <w:t>а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з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ги</w:t>
      </w:r>
      <w:r w:rsidR="00F14C54"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б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а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н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и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е</w:t>
      </w:r>
      <w:r w:rsidR="00F14C54" w:rsidRPr="00F14C54">
        <w:rPr>
          <w:rFonts w:ascii="Times New Roman" w:hAnsi="Times New Roman" w:cs="Times New Roman"/>
          <w:color w:val="CC0000"/>
          <w:spacing w:val="-7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pacing w:val="-2"/>
          <w:sz w:val="36"/>
          <w:szCs w:val="36"/>
        </w:rPr>
        <w:t>н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о</w:t>
      </w:r>
      <w:r w:rsidR="00F14C54" w:rsidRPr="00F14C54">
        <w:rPr>
          <w:rFonts w:ascii="Times New Roman" w:hAnsi="Times New Roman" w:cs="Times New Roman"/>
          <w:color w:val="CC0000"/>
          <w:spacing w:val="-30"/>
          <w:sz w:val="36"/>
          <w:szCs w:val="36"/>
        </w:rPr>
        <w:t>г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.</w:t>
      </w:r>
    </w:p>
    <w:p w:rsidR="008665F0" w:rsidRDefault="00F14C54" w:rsidP="001B1CC3">
      <w:pPr>
        <w:pStyle w:val="af4"/>
        <w:tabs>
          <w:tab w:val="left" w:pos="3828"/>
        </w:tabs>
        <w:spacing w:line="268" w:lineRule="auto"/>
        <w:ind w:left="2977" w:right="116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попеременно</w:t>
      </w:r>
      <w:r w:rsidRPr="00F14C54">
        <w:rPr>
          <w:rFonts w:ascii="Times New Roman" w:hAnsi="Times New Roman" w:cs="Times New Roman"/>
          <w:spacing w:val="6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F14C54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Pr="00F14C54">
        <w:rPr>
          <w:rFonts w:ascii="Times New Roman" w:hAnsi="Times New Roman" w:cs="Times New Roman"/>
          <w:spacing w:val="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F14C54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а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зно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F14C54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ем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F14C54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ом</w:t>
      </w:r>
      <w:r w:rsidRPr="00F14C54">
        <w:rPr>
          <w:rFonts w:ascii="Times New Roman" w:hAnsi="Times New Roman" w:cs="Times New Roman"/>
          <w:spacing w:val="1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наю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щ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F14C54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х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ь</w:t>
      </w:r>
      <w:r w:rsidRPr="00F14C54">
        <w:rPr>
          <w:rFonts w:ascii="Times New Roman" w:hAnsi="Times New Roman" w:cs="Times New Roman"/>
          <w:spacing w:val="-3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F14C54">
        <w:rPr>
          <w:rFonts w:ascii="Times New Roman" w:hAnsi="Times New Roman" w:cs="Times New Roman"/>
          <w:spacing w:val="-10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pacing w:val="-36"/>
          <w:sz w:val="36"/>
          <w:szCs w:val="36"/>
          <w:lang w:val="ru-RU"/>
        </w:rPr>
        <w:t>г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F14C54" w:rsidRPr="008665F0" w:rsidRDefault="00F14C54" w:rsidP="001B1CC3">
      <w:pPr>
        <w:pStyle w:val="af4"/>
        <w:tabs>
          <w:tab w:val="left" w:pos="3828"/>
        </w:tabs>
        <w:spacing w:line="268" w:lineRule="auto"/>
        <w:ind w:left="2977" w:right="116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F14C54" w:rsidRPr="00F14C54" w:rsidRDefault="001B1CC3" w:rsidP="001B1CC3">
      <w:pPr>
        <w:pStyle w:val="1"/>
        <w:widowControl w:val="0"/>
        <w:numPr>
          <w:ilvl w:val="0"/>
          <w:numId w:val="14"/>
        </w:numPr>
        <w:tabs>
          <w:tab w:val="left" w:pos="3828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31968" behindDoc="0" locked="0" layoutInCell="1" allowOverlap="1" wp14:anchorId="6FD67A8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1524635" cy="993140"/>
            <wp:effectExtent l="0" t="0" r="0" b="0"/>
            <wp:wrapSquare wrapText="bothSides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C54" w:rsidRPr="00973C85">
        <w:rPr>
          <w:rFonts w:ascii="Times New Roman" w:hAnsi="Times New Roman" w:cs="Times New Roman"/>
          <w:color w:val="CC0000"/>
          <w:spacing w:val="-1"/>
        </w:rPr>
        <w:t>«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Парение»</w:t>
      </w:r>
      <w:r w:rsidR="00F14C54" w:rsidRPr="00F14C54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z w:val="36"/>
          <w:szCs w:val="36"/>
        </w:rPr>
        <w:t>на</w:t>
      </w:r>
      <w:r w:rsidR="00F14C54" w:rsidRPr="00F14C54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proofErr w:type="gramStart"/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спине</w:t>
      </w:r>
      <w:r w:rsidR="004769A2">
        <w:rPr>
          <w:rFonts w:ascii="Times New Roman" w:hAnsi="Times New Roman" w:cs="Times New Roman"/>
          <w:color w:val="CC0000"/>
          <w:spacing w:val="-1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(</w:t>
      </w:r>
      <w:proofErr w:type="gramEnd"/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1–2</w:t>
      </w:r>
      <w:r w:rsidR="00F14C54" w:rsidRPr="00F14C54">
        <w:rPr>
          <w:rFonts w:ascii="Times New Roman" w:hAnsi="Times New Roman" w:cs="Times New Roman"/>
          <w:color w:val="CC0000"/>
          <w:spacing w:val="-4"/>
          <w:sz w:val="36"/>
          <w:szCs w:val="36"/>
        </w:rPr>
        <w:t xml:space="preserve"> </w:t>
      </w:r>
      <w:r w:rsidR="00F14C54" w:rsidRPr="00F14C54">
        <w:rPr>
          <w:rFonts w:ascii="Times New Roman" w:hAnsi="Times New Roman" w:cs="Times New Roman"/>
          <w:color w:val="CC0000"/>
          <w:spacing w:val="-1"/>
          <w:sz w:val="36"/>
          <w:szCs w:val="36"/>
        </w:rPr>
        <w:t>раза).</w:t>
      </w:r>
    </w:p>
    <w:p w:rsidR="00F14C54" w:rsidRPr="00F14C54" w:rsidRDefault="00F14C54" w:rsidP="001B1CC3">
      <w:pPr>
        <w:pStyle w:val="af4"/>
        <w:tabs>
          <w:tab w:val="left" w:pos="3828"/>
        </w:tabs>
        <w:spacing w:line="268" w:lineRule="auto"/>
        <w:ind w:left="2977" w:right="115"/>
        <w:jc w:val="both"/>
        <w:rPr>
          <w:rFonts w:ascii="Times New Roman" w:hAnsi="Times New Roman" w:cs="Times New Roman"/>
          <w:sz w:val="36"/>
          <w:szCs w:val="36"/>
        </w:rPr>
      </w:pP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F14C54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F14C54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F14C54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F14C54">
        <w:rPr>
          <w:rFonts w:ascii="Times New Roman" w:hAnsi="Times New Roman" w:cs="Times New Roman"/>
          <w:spacing w:val="22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F14C54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F14C54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приподнимает</w:t>
      </w:r>
      <w:r w:rsidRPr="00F14C54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ма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ы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ш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F14C54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pacing w:val="2"/>
          <w:sz w:val="36"/>
          <w:szCs w:val="36"/>
          <w:lang w:val="ru-RU"/>
        </w:rPr>
        <w:t>л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ом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F14C54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pacing w:val="-2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ер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F14C54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F14C54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F14C54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сп</w:t>
      </w:r>
      <w:r w:rsidRPr="00F14C54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F14C54">
        <w:rPr>
          <w:rFonts w:ascii="Times New Roman" w:hAnsi="Times New Roman" w:cs="Times New Roman"/>
          <w:spacing w:val="3"/>
          <w:sz w:val="36"/>
          <w:szCs w:val="36"/>
          <w:lang w:val="ru-RU"/>
        </w:rPr>
        <w:t>н</w:t>
      </w:r>
      <w:r w:rsidRPr="00F14C54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F14C54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F14C54">
        <w:rPr>
          <w:rFonts w:ascii="Times New Roman" w:hAnsi="Times New Roman" w:cs="Times New Roman"/>
          <w:spacing w:val="21"/>
          <w:sz w:val="36"/>
          <w:szCs w:val="36"/>
          <w:lang w:val="ru-RU"/>
        </w:rPr>
        <w:t xml:space="preserve"> </w:t>
      </w:r>
      <w:proofErr w:type="spellStart"/>
      <w:r w:rsidRPr="00F14C54">
        <w:rPr>
          <w:rFonts w:ascii="Times New Roman" w:hAnsi="Times New Roman" w:cs="Times New Roman"/>
          <w:spacing w:val="-2"/>
          <w:sz w:val="36"/>
          <w:szCs w:val="36"/>
        </w:rPr>
        <w:t>П</w:t>
      </w:r>
      <w:r w:rsidRPr="00F14C54">
        <w:rPr>
          <w:rFonts w:ascii="Times New Roman" w:hAnsi="Times New Roman" w:cs="Times New Roman"/>
          <w:spacing w:val="-1"/>
          <w:sz w:val="36"/>
          <w:szCs w:val="36"/>
        </w:rPr>
        <w:t>ри</w:t>
      </w:r>
      <w:proofErr w:type="spellEnd"/>
      <w:r w:rsidRPr="00F14C54">
        <w:rPr>
          <w:rFonts w:ascii="Times New Roman" w:hAnsi="Times New Roman" w:cs="Times New Roman"/>
          <w:spacing w:val="-1"/>
          <w:w w:val="99"/>
          <w:sz w:val="36"/>
          <w:szCs w:val="36"/>
        </w:rPr>
        <w:t xml:space="preserve"> </w:t>
      </w:r>
      <w:proofErr w:type="spellStart"/>
      <w:r w:rsidRPr="00F14C54">
        <w:rPr>
          <w:rFonts w:ascii="Times New Roman" w:hAnsi="Times New Roman" w:cs="Times New Roman"/>
          <w:spacing w:val="-7"/>
          <w:sz w:val="36"/>
          <w:szCs w:val="36"/>
        </w:rPr>
        <w:t>э</w:t>
      </w:r>
      <w:r w:rsidRPr="00F14C54">
        <w:rPr>
          <w:rFonts w:ascii="Times New Roman" w:hAnsi="Times New Roman" w:cs="Times New Roman"/>
          <w:spacing w:val="-5"/>
          <w:sz w:val="36"/>
          <w:szCs w:val="36"/>
        </w:rPr>
        <w:t>т</w:t>
      </w:r>
      <w:r w:rsidRPr="00F14C54">
        <w:rPr>
          <w:rFonts w:ascii="Times New Roman" w:hAnsi="Times New Roman" w:cs="Times New Roman"/>
          <w:spacing w:val="-1"/>
          <w:sz w:val="36"/>
          <w:szCs w:val="36"/>
        </w:rPr>
        <w:t>о</w:t>
      </w:r>
      <w:r w:rsidRPr="00F14C54">
        <w:rPr>
          <w:rFonts w:ascii="Times New Roman" w:hAnsi="Times New Roman" w:cs="Times New Roman"/>
          <w:sz w:val="36"/>
          <w:szCs w:val="36"/>
        </w:rPr>
        <w:t>м</w:t>
      </w:r>
      <w:proofErr w:type="spellEnd"/>
      <w:r w:rsidRPr="00F14C54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proofErr w:type="spellStart"/>
      <w:r w:rsidRPr="00F14C54">
        <w:rPr>
          <w:rFonts w:ascii="Times New Roman" w:hAnsi="Times New Roman" w:cs="Times New Roman"/>
          <w:spacing w:val="-1"/>
          <w:sz w:val="36"/>
          <w:szCs w:val="36"/>
        </w:rPr>
        <w:t>р</w:t>
      </w:r>
      <w:r w:rsidRPr="00F14C54">
        <w:rPr>
          <w:rFonts w:ascii="Times New Roman" w:hAnsi="Times New Roman" w:cs="Times New Roman"/>
          <w:spacing w:val="-4"/>
          <w:sz w:val="36"/>
          <w:szCs w:val="36"/>
        </w:rPr>
        <w:t>е</w:t>
      </w:r>
      <w:r w:rsidRPr="00F14C54">
        <w:rPr>
          <w:rFonts w:ascii="Times New Roman" w:hAnsi="Times New Roman" w:cs="Times New Roman"/>
          <w:spacing w:val="-6"/>
          <w:sz w:val="36"/>
          <w:szCs w:val="36"/>
        </w:rPr>
        <w:t>б</w:t>
      </w:r>
      <w:r w:rsidRPr="00F14C54">
        <w:rPr>
          <w:rFonts w:ascii="Times New Roman" w:hAnsi="Times New Roman" w:cs="Times New Roman"/>
          <w:spacing w:val="-1"/>
          <w:sz w:val="36"/>
          <w:szCs w:val="36"/>
        </w:rPr>
        <w:t>ено</w:t>
      </w:r>
      <w:r w:rsidRPr="00F14C54">
        <w:rPr>
          <w:rFonts w:ascii="Times New Roman" w:hAnsi="Times New Roman" w:cs="Times New Roman"/>
          <w:sz w:val="36"/>
          <w:szCs w:val="36"/>
        </w:rPr>
        <w:t>к</w:t>
      </w:r>
      <w:proofErr w:type="spellEnd"/>
      <w:r w:rsidRPr="00F14C54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proofErr w:type="spellStart"/>
      <w:r w:rsidRPr="00F14C54">
        <w:rPr>
          <w:rFonts w:ascii="Times New Roman" w:hAnsi="Times New Roman" w:cs="Times New Roman"/>
          <w:sz w:val="36"/>
          <w:szCs w:val="36"/>
        </w:rPr>
        <w:t>п</w:t>
      </w:r>
      <w:r w:rsidRPr="00F14C54">
        <w:rPr>
          <w:rFonts w:ascii="Times New Roman" w:hAnsi="Times New Roman" w:cs="Times New Roman"/>
          <w:spacing w:val="-6"/>
          <w:sz w:val="36"/>
          <w:szCs w:val="36"/>
        </w:rPr>
        <w:t>о</w:t>
      </w:r>
      <w:r w:rsidRPr="00F14C54">
        <w:rPr>
          <w:rFonts w:ascii="Times New Roman" w:hAnsi="Times New Roman" w:cs="Times New Roman"/>
          <w:sz w:val="36"/>
          <w:szCs w:val="36"/>
        </w:rPr>
        <w:t>д</w:t>
      </w:r>
      <w:r w:rsidRPr="00F14C54">
        <w:rPr>
          <w:rFonts w:ascii="Times New Roman" w:hAnsi="Times New Roman" w:cs="Times New Roman"/>
          <w:spacing w:val="-1"/>
          <w:sz w:val="36"/>
          <w:szCs w:val="36"/>
        </w:rPr>
        <w:t>ним</w:t>
      </w:r>
      <w:r w:rsidRPr="00F14C54">
        <w:rPr>
          <w:rFonts w:ascii="Times New Roman" w:hAnsi="Times New Roman" w:cs="Times New Roman"/>
          <w:spacing w:val="-10"/>
          <w:sz w:val="36"/>
          <w:szCs w:val="36"/>
        </w:rPr>
        <w:t>е</w:t>
      </w:r>
      <w:r w:rsidRPr="00F14C54">
        <w:rPr>
          <w:rFonts w:ascii="Times New Roman" w:hAnsi="Times New Roman" w:cs="Times New Roman"/>
          <w:sz w:val="36"/>
          <w:szCs w:val="36"/>
        </w:rPr>
        <w:t>т</w:t>
      </w:r>
      <w:proofErr w:type="spellEnd"/>
      <w:r w:rsidRPr="00F14C54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proofErr w:type="spellStart"/>
      <w:r w:rsidRPr="00F14C54">
        <w:rPr>
          <w:rFonts w:ascii="Times New Roman" w:hAnsi="Times New Roman" w:cs="Times New Roman"/>
          <w:spacing w:val="-10"/>
          <w:sz w:val="36"/>
          <w:szCs w:val="36"/>
        </w:rPr>
        <w:t>г</w:t>
      </w:r>
      <w:r w:rsidRPr="00F14C54">
        <w:rPr>
          <w:rFonts w:ascii="Times New Roman" w:hAnsi="Times New Roman" w:cs="Times New Roman"/>
          <w:spacing w:val="-6"/>
          <w:sz w:val="36"/>
          <w:szCs w:val="36"/>
        </w:rPr>
        <w:t>о</w:t>
      </w:r>
      <w:r w:rsidRPr="00F14C54">
        <w:rPr>
          <w:rFonts w:ascii="Times New Roman" w:hAnsi="Times New Roman" w:cs="Times New Roman"/>
          <w:spacing w:val="2"/>
          <w:sz w:val="36"/>
          <w:szCs w:val="36"/>
        </w:rPr>
        <w:t>л</w:t>
      </w:r>
      <w:r w:rsidRPr="00F14C54">
        <w:rPr>
          <w:rFonts w:ascii="Times New Roman" w:hAnsi="Times New Roman" w:cs="Times New Roman"/>
          <w:spacing w:val="-1"/>
          <w:sz w:val="36"/>
          <w:szCs w:val="36"/>
        </w:rPr>
        <w:t>о</w:t>
      </w:r>
      <w:r w:rsidRPr="00F14C54">
        <w:rPr>
          <w:rFonts w:ascii="Times New Roman" w:hAnsi="Times New Roman" w:cs="Times New Roman"/>
          <w:spacing w:val="-3"/>
          <w:sz w:val="36"/>
          <w:szCs w:val="36"/>
        </w:rPr>
        <w:t>в</w:t>
      </w:r>
      <w:r w:rsidRPr="00F14C54">
        <w:rPr>
          <w:rFonts w:ascii="Times New Roman" w:hAnsi="Times New Roman" w:cs="Times New Roman"/>
          <w:spacing w:val="-32"/>
          <w:sz w:val="36"/>
          <w:szCs w:val="36"/>
        </w:rPr>
        <w:t>у</w:t>
      </w:r>
      <w:proofErr w:type="spellEnd"/>
      <w:r w:rsidRPr="00F14C54">
        <w:rPr>
          <w:rFonts w:ascii="Times New Roman" w:hAnsi="Times New Roman" w:cs="Times New Roman"/>
          <w:sz w:val="36"/>
          <w:szCs w:val="36"/>
        </w:rPr>
        <w:t>.</w:t>
      </w:r>
    </w:p>
    <w:p w:rsidR="00F14C54" w:rsidRDefault="008665F0" w:rsidP="001B1CC3">
      <w:pPr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34016" behindDoc="0" locked="0" layoutInCell="1" allowOverlap="1" wp14:anchorId="0C7DD037">
            <wp:simplePos x="0" y="0"/>
            <wp:positionH relativeFrom="page">
              <wp:posOffset>252248</wp:posOffset>
            </wp:positionH>
            <wp:positionV relativeFrom="paragraph">
              <wp:posOffset>439420</wp:posOffset>
            </wp:positionV>
            <wp:extent cx="1746885" cy="850900"/>
            <wp:effectExtent l="0" t="0" r="5715" b="6350"/>
            <wp:wrapSquare wrapText="bothSides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5F0" w:rsidRPr="00855927" w:rsidRDefault="008665F0" w:rsidP="001B1CC3">
      <w:pPr>
        <w:pStyle w:val="1"/>
        <w:widowControl w:val="0"/>
        <w:numPr>
          <w:ilvl w:val="0"/>
          <w:numId w:val="14"/>
        </w:numPr>
        <w:tabs>
          <w:tab w:val="left" w:pos="4246"/>
        </w:tabs>
        <w:spacing w:before="113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грудной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клетки</w:t>
      </w:r>
    </w:p>
    <w:p w:rsidR="008665F0" w:rsidRDefault="008665F0" w:rsidP="001B1CC3">
      <w:pPr>
        <w:pStyle w:val="af4"/>
        <w:spacing w:line="268" w:lineRule="auto"/>
        <w:ind w:left="2977" w:right="108"/>
        <w:jc w:val="both"/>
        <w:rPr>
          <w:rFonts w:ascii="Times New Roman" w:hAnsi="Times New Roman" w:cs="Times New Roman"/>
          <w:spacing w:val="-3"/>
          <w:sz w:val="36"/>
          <w:szCs w:val="36"/>
          <w:lang w:val="ru-RU"/>
        </w:rPr>
      </w:pP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8665F0">
        <w:rPr>
          <w:rFonts w:ascii="Times New Roman" w:hAnsi="Times New Roman" w:cs="Times New Roman"/>
          <w:spacing w:val="15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8665F0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8665F0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ритмичные</w:t>
      </w:r>
      <w:r w:rsidRPr="008665F0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надавливания</w:t>
      </w:r>
      <w:r w:rsidRPr="008665F0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пальцами</w:t>
      </w:r>
      <w:r w:rsidRPr="008665F0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8665F0">
        <w:rPr>
          <w:rFonts w:ascii="Times New Roman" w:hAnsi="Times New Roman" w:cs="Times New Roman"/>
          <w:spacing w:val="26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грудную</w:t>
      </w:r>
      <w:r w:rsidRPr="008665F0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клетку</w:t>
      </w:r>
      <w:r w:rsidRPr="008665F0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8665F0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(от</w:t>
      </w:r>
      <w:r w:rsidRPr="008665F0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середины</w:t>
      </w:r>
      <w:r w:rsidRPr="008665F0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8665F0">
        <w:rPr>
          <w:rFonts w:ascii="Times New Roman" w:hAnsi="Times New Roman" w:cs="Times New Roman"/>
          <w:spacing w:val="7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боковой</w:t>
      </w:r>
      <w:r w:rsidRPr="008665F0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Pr="008665F0">
        <w:rPr>
          <w:rFonts w:ascii="Times New Roman" w:hAnsi="Times New Roman" w:cs="Times New Roman"/>
          <w:spacing w:val="31"/>
          <w:w w:val="9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груди).</w:t>
      </w:r>
    </w:p>
    <w:p w:rsidR="00F14C54" w:rsidRPr="008665F0" w:rsidRDefault="008665F0" w:rsidP="001B1CC3">
      <w:pPr>
        <w:pStyle w:val="af4"/>
        <w:spacing w:line="268" w:lineRule="auto"/>
        <w:ind w:left="2977" w:right="108"/>
        <w:jc w:val="both"/>
        <w:rPr>
          <w:rFonts w:ascii="Times New Roman" w:hAnsi="Times New Roman" w:cs="Times New Roman"/>
          <w:spacing w:val="-3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page">
              <wp:posOffset>2648585</wp:posOffset>
            </wp:positionH>
            <wp:positionV relativeFrom="paragraph">
              <wp:posOffset>4796790</wp:posOffset>
            </wp:positionV>
            <wp:extent cx="2254250" cy="1097280"/>
            <wp:effectExtent l="0" t="0" r="0" b="762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5F0" w:rsidRPr="00855927" w:rsidRDefault="001B1CC3" w:rsidP="001B1CC3">
      <w:pPr>
        <w:pStyle w:val="1"/>
        <w:widowControl w:val="0"/>
        <w:numPr>
          <w:ilvl w:val="0"/>
          <w:numId w:val="14"/>
        </w:numPr>
        <w:tabs>
          <w:tab w:val="left" w:pos="4246"/>
        </w:tabs>
        <w:spacing w:before="231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noProof/>
          <w:color w:val="004E6C" w:themeColor="accent2" w:themeShade="80"/>
          <w:sz w:val="36"/>
          <w:szCs w:val="36"/>
          <w:lang w:eastAsia="en-US"/>
        </w:rPr>
        <w:drawing>
          <wp:anchor distT="0" distB="0" distL="114300" distR="114300" simplePos="0" relativeHeight="251736064" behindDoc="0" locked="0" layoutInCell="1" allowOverlap="1" wp14:anchorId="152C2410">
            <wp:simplePos x="0" y="0"/>
            <wp:positionH relativeFrom="margin">
              <wp:posOffset>-205105</wp:posOffset>
            </wp:positionH>
            <wp:positionV relativeFrom="paragraph">
              <wp:posOffset>391160</wp:posOffset>
            </wp:positionV>
            <wp:extent cx="1686560" cy="914400"/>
            <wp:effectExtent l="0" t="0" r="8890" b="0"/>
            <wp:wrapSquare wrapText="bothSides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Поворот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9"/>
          <w:sz w:val="36"/>
          <w:szCs w:val="36"/>
        </w:rPr>
        <w:t xml:space="preserve"> </w:t>
      </w:r>
      <w:r w:rsidR="008665F0"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на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живот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вправо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4"/>
          <w:sz w:val="36"/>
          <w:szCs w:val="36"/>
        </w:rPr>
        <w:t xml:space="preserve"> 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(1–2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="008665F0"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раза)</w:t>
      </w:r>
    </w:p>
    <w:p w:rsidR="008665F0" w:rsidRDefault="008665F0" w:rsidP="001B1CC3">
      <w:pPr>
        <w:pStyle w:val="af4"/>
        <w:spacing w:line="268" w:lineRule="auto"/>
        <w:ind w:left="2977" w:right="104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8665F0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8665F0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8665F0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8665F0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8665F0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8665F0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8665F0">
        <w:rPr>
          <w:rFonts w:ascii="Times New Roman" w:hAnsi="Times New Roman" w:cs="Times New Roman"/>
          <w:spacing w:val="52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правой</w:t>
      </w:r>
      <w:r w:rsidRPr="008665F0">
        <w:rPr>
          <w:rFonts w:ascii="Times New Roman" w:hAnsi="Times New Roman" w:cs="Times New Roman"/>
          <w:spacing w:val="44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8665F0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удерживает</w:t>
      </w:r>
      <w:r w:rsidRPr="008665F0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8665F0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8665F0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8665F0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Pr="008665F0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8665F0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держит</w:t>
      </w:r>
      <w:r w:rsidRPr="008665F0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левую</w:t>
      </w:r>
      <w:r w:rsidRPr="008665F0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руку</w:t>
      </w:r>
      <w:r w:rsidRPr="008665F0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малыша.</w:t>
      </w:r>
      <w:r w:rsidRPr="008665F0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8665F0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Pr="008665F0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8665F0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8665F0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таз</w:t>
      </w:r>
      <w:r w:rsidRPr="008665F0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8665F0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влево.</w:t>
      </w:r>
      <w:r w:rsidRPr="008665F0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Вслед</w:t>
      </w:r>
      <w:r w:rsidRPr="008665F0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8665F0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Pr="008665F0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ребенок</w:t>
      </w:r>
      <w:r w:rsidRPr="008665F0">
        <w:rPr>
          <w:rFonts w:ascii="Times New Roman" w:hAnsi="Times New Roman" w:cs="Times New Roman"/>
          <w:spacing w:val="20"/>
          <w:w w:val="99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8665F0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ерн</w:t>
      </w:r>
      <w:r w:rsidRPr="008665F0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8665F0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8"/>
          <w:sz w:val="36"/>
          <w:szCs w:val="36"/>
          <w:lang w:val="ru-RU"/>
        </w:rPr>
        <w:t>г</w:t>
      </w:r>
      <w:r w:rsidRPr="008665F0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8665F0">
        <w:rPr>
          <w:rFonts w:ascii="Times New Roman" w:hAnsi="Times New Roman" w:cs="Times New Roman"/>
          <w:spacing w:val="2"/>
          <w:sz w:val="36"/>
          <w:szCs w:val="36"/>
          <w:lang w:val="ru-RU"/>
        </w:rPr>
        <w:t>л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8665F0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ч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8665F0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ере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ерн</w:t>
      </w:r>
      <w:r w:rsidRPr="008665F0">
        <w:rPr>
          <w:rFonts w:ascii="Times New Roman" w:hAnsi="Times New Roman" w:cs="Times New Roman"/>
          <w:spacing w:val="-8"/>
          <w:sz w:val="36"/>
          <w:szCs w:val="36"/>
          <w:lang w:val="ru-RU"/>
        </w:rPr>
        <w:t>е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ся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8665F0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8665F0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8665F0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8665F0">
        <w:rPr>
          <w:rFonts w:ascii="Times New Roman" w:hAnsi="Times New Roman" w:cs="Times New Roman"/>
          <w:spacing w:val="-4"/>
          <w:sz w:val="36"/>
          <w:szCs w:val="36"/>
          <w:lang w:val="ru-RU"/>
        </w:rPr>
        <w:t>о</w:t>
      </w:r>
      <w:r w:rsidRPr="008665F0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Pr="008665F0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B3491" w:rsidRDefault="004B3491" w:rsidP="001B1CC3">
      <w:pPr>
        <w:pStyle w:val="af4"/>
        <w:spacing w:line="268" w:lineRule="auto"/>
        <w:ind w:left="2977" w:right="104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B3491" w:rsidRDefault="004B3491" w:rsidP="001B1CC3">
      <w:pPr>
        <w:pStyle w:val="af4"/>
        <w:spacing w:line="268" w:lineRule="auto"/>
        <w:ind w:left="2977" w:right="104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B3491" w:rsidRPr="00B0222C" w:rsidRDefault="004B3491" w:rsidP="001B1CC3">
      <w:pPr>
        <w:spacing w:line="200" w:lineRule="atLeast"/>
        <w:ind w:left="2977"/>
        <w:jc w:val="center"/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</w:pPr>
      <w:r w:rsidRPr="00B0222C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>Гимнастический комплекс упражнений</w:t>
      </w:r>
      <w:r w:rsidR="00B0222C" w:rsidRPr="00B0222C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 xml:space="preserve">                                                         </w:t>
      </w:r>
      <w:r w:rsidRPr="00B0222C">
        <w:rPr>
          <w:rFonts w:ascii="Times New Roman" w:eastAsia="Arial" w:hAnsi="Times New Roman" w:cs="Times New Roman"/>
          <w:b/>
          <w:color w:val="004E6C" w:themeColor="accent2" w:themeShade="80"/>
          <w:sz w:val="48"/>
          <w:szCs w:val="48"/>
        </w:rPr>
        <w:t xml:space="preserve"> для детей 6-10 месяцев</w:t>
      </w:r>
    </w:p>
    <w:p w:rsidR="004B3491" w:rsidRPr="00286126" w:rsidRDefault="004B3491" w:rsidP="001B1CC3">
      <w:pPr>
        <w:pStyle w:val="1"/>
        <w:widowControl w:val="0"/>
        <w:numPr>
          <w:ilvl w:val="0"/>
          <w:numId w:val="23"/>
        </w:numPr>
        <w:tabs>
          <w:tab w:val="left" w:pos="4459"/>
        </w:tabs>
        <w:spacing w:before="93" w:after="0" w:line="268" w:lineRule="auto"/>
        <w:ind w:left="2977" w:right="173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noProof/>
          <w:color w:val="C00000"/>
          <w:sz w:val="36"/>
          <w:szCs w:val="36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-125621</wp:posOffset>
            </wp:positionH>
            <wp:positionV relativeFrom="paragraph">
              <wp:posOffset>193675</wp:posOffset>
            </wp:positionV>
            <wp:extent cx="1324303" cy="1083317"/>
            <wp:effectExtent l="0" t="0" r="9525" b="254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03" cy="1083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Охватывающие</w:t>
      </w:r>
      <w:r w:rsidRPr="00286126">
        <w:rPr>
          <w:rFonts w:ascii="Times New Roman" w:hAnsi="Times New Roman" w:cs="Times New Roman"/>
          <w:color w:val="C00000"/>
          <w:spacing w:val="10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движения</w:t>
      </w:r>
      <w:r w:rsidRPr="00286126">
        <w:rPr>
          <w:rFonts w:ascii="Times New Roman" w:hAnsi="Times New Roman" w:cs="Times New Roman"/>
          <w:color w:val="C00000"/>
          <w:spacing w:val="10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руками</w:t>
      </w:r>
      <w:r w:rsidRPr="00286126">
        <w:rPr>
          <w:rFonts w:ascii="Times New Roman" w:hAnsi="Times New Roman" w:cs="Times New Roman"/>
          <w:color w:val="C00000"/>
          <w:spacing w:val="10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(с</w:t>
      </w:r>
      <w:r w:rsidRPr="00286126">
        <w:rPr>
          <w:rFonts w:ascii="Times New Roman" w:hAnsi="Times New Roman" w:cs="Times New Roman"/>
          <w:color w:val="C00000"/>
          <w:spacing w:val="3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кольцами)</w:t>
      </w:r>
      <w:r w:rsidRPr="00286126">
        <w:rPr>
          <w:rFonts w:ascii="Times New Roman" w:hAnsi="Times New Roman" w:cs="Times New Roman"/>
          <w:color w:val="C00000"/>
          <w:spacing w:val="7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или</w:t>
      </w:r>
      <w:r w:rsidRPr="00286126">
        <w:rPr>
          <w:rFonts w:ascii="Times New Roman" w:hAnsi="Times New Roman" w:cs="Times New Roman"/>
          <w:color w:val="C00000"/>
          <w:spacing w:val="1"/>
          <w:sz w:val="36"/>
          <w:szCs w:val="36"/>
        </w:rPr>
        <w:t xml:space="preserve"> </w:t>
      </w:r>
      <w:proofErr w:type="gramStart"/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сгибание</w:t>
      </w:r>
      <w:r w:rsidRPr="00286126">
        <w:rPr>
          <w:rFonts w:ascii="Times New Roman" w:hAnsi="Times New Roman" w:cs="Times New Roman"/>
          <w:color w:val="C00000"/>
          <w:sz w:val="36"/>
          <w:szCs w:val="36"/>
        </w:rPr>
        <w:t xml:space="preserve">  и</w:t>
      </w:r>
      <w:proofErr w:type="gramEnd"/>
      <w:r w:rsidRPr="00286126">
        <w:rPr>
          <w:rFonts w:ascii="Times New Roman" w:hAnsi="Times New Roman" w:cs="Times New Roman"/>
          <w:color w:val="C00000"/>
          <w:spacing w:val="1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разгибание</w:t>
      </w:r>
      <w:r w:rsidRPr="00286126">
        <w:rPr>
          <w:rFonts w:ascii="Times New Roman" w:hAnsi="Times New Roman" w:cs="Times New Roman"/>
          <w:color w:val="C00000"/>
          <w:sz w:val="36"/>
          <w:szCs w:val="36"/>
        </w:rPr>
        <w:t xml:space="preserve"> 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рук</w:t>
      </w:r>
      <w:r w:rsidRPr="00286126">
        <w:rPr>
          <w:rFonts w:ascii="Times New Roman" w:hAnsi="Times New Roman" w:cs="Times New Roman"/>
          <w:color w:val="C00000"/>
          <w:spacing w:val="1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z w:val="36"/>
          <w:szCs w:val="36"/>
        </w:rPr>
        <w:t>(с</w:t>
      </w:r>
      <w:r w:rsidRPr="00286126">
        <w:rPr>
          <w:rFonts w:ascii="Times New Roman" w:hAnsi="Times New Roman" w:cs="Times New Roman"/>
          <w:color w:val="C00000"/>
          <w:spacing w:val="25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кольцами,</w:t>
      </w:r>
      <w:r w:rsidRPr="00286126">
        <w:rPr>
          <w:rFonts w:ascii="Times New Roman" w:hAnsi="Times New Roman" w:cs="Times New Roman"/>
          <w:color w:val="C00000"/>
          <w:spacing w:val="-10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можно</w:t>
      </w:r>
      <w:r w:rsidRPr="00286126">
        <w:rPr>
          <w:rFonts w:ascii="Times New Roman" w:hAnsi="Times New Roman" w:cs="Times New Roman"/>
          <w:color w:val="C00000"/>
          <w:spacing w:val="-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без</w:t>
      </w:r>
      <w:r w:rsidRPr="00286126">
        <w:rPr>
          <w:rFonts w:ascii="Times New Roman" w:hAnsi="Times New Roman" w:cs="Times New Roman"/>
          <w:color w:val="C00000"/>
          <w:spacing w:val="-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3"/>
          <w:sz w:val="36"/>
          <w:szCs w:val="36"/>
        </w:rPr>
        <w:t>колец).</w:t>
      </w:r>
    </w:p>
    <w:p w:rsidR="004B3491" w:rsidRPr="004B3491" w:rsidRDefault="004B3491" w:rsidP="001B1CC3">
      <w:pPr>
        <w:pStyle w:val="af4"/>
        <w:spacing w:before="121"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B3491">
        <w:rPr>
          <w:rFonts w:ascii="Times New Roman" w:hAnsi="Times New Roman" w:cs="Times New Roman"/>
          <w:spacing w:val="52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поочередно</w:t>
      </w:r>
      <w:r w:rsidRPr="004B3491">
        <w:rPr>
          <w:rFonts w:ascii="Times New Roman" w:hAnsi="Times New Roman" w:cs="Times New Roman"/>
          <w:spacing w:val="5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ритмично</w:t>
      </w:r>
      <w:r w:rsidRPr="004B3491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сводит</w:t>
      </w:r>
      <w:r w:rsidRPr="004B3491">
        <w:rPr>
          <w:rFonts w:ascii="Times New Roman" w:hAnsi="Times New Roman" w:cs="Times New Roman"/>
          <w:spacing w:val="5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B3491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B3491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груди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разводит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их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стороны.</w:t>
      </w:r>
      <w:r w:rsidRPr="004B3491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4B3491">
        <w:rPr>
          <w:rFonts w:ascii="Times New Roman" w:hAnsi="Times New Roman" w:cs="Times New Roman"/>
          <w:spacing w:val="22"/>
          <w:w w:val="9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поочередно</w:t>
      </w:r>
      <w:r w:rsidRPr="004B3491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4B3491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B3491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Pr="004B3491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B3491">
        <w:rPr>
          <w:rFonts w:ascii="Times New Roman" w:hAnsi="Times New Roman" w:cs="Times New Roman"/>
          <w:spacing w:val="4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ребенка,</w:t>
      </w:r>
      <w:r w:rsidRPr="004B3491">
        <w:rPr>
          <w:rFonts w:ascii="Times New Roman" w:hAnsi="Times New Roman" w:cs="Times New Roman"/>
          <w:spacing w:val="44"/>
          <w:w w:val="9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имитируя</w:t>
      </w:r>
      <w:r w:rsidRPr="004B3491">
        <w:rPr>
          <w:rFonts w:ascii="Times New Roman" w:hAnsi="Times New Roman" w:cs="Times New Roman"/>
          <w:spacing w:val="-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4B3491">
        <w:rPr>
          <w:rFonts w:ascii="Times New Roman" w:hAnsi="Times New Roman" w:cs="Times New Roman"/>
          <w:spacing w:val="-1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боксера.</w:t>
      </w:r>
    </w:p>
    <w:p w:rsidR="004B3491" w:rsidRPr="008665F0" w:rsidRDefault="004B3491" w:rsidP="001B1CC3">
      <w:pPr>
        <w:pStyle w:val="af4"/>
        <w:spacing w:line="268" w:lineRule="auto"/>
        <w:ind w:left="2977" w:right="104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4B3491" w:rsidRPr="004769A2" w:rsidRDefault="004B3491" w:rsidP="001B1CC3">
      <w:pPr>
        <w:pStyle w:val="1"/>
        <w:widowControl w:val="0"/>
        <w:numPr>
          <w:ilvl w:val="0"/>
          <w:numId w:val="23"/>
        </w:numPr>
        <w:tabs>
          <w:tab w:val="left" w:pos="4177"/>
        </w:tabs>
        <w:spacing w:after="0" w:line="268" w:lineRule="auto"/>
        <w:ind w:left="2977" w:right="177" w:firstLine="0"/>
        <w:contextualSpacing w:val="0"/>
        <w:jc w:val="both"/>
        <w:rPr>
          <w:rFonts w:ascii="Times New Roman" w:hAnsi="Times New Roman" w:cs="Times New Roman"/>
          <w:b/>
          <w:bCs/>
          <w:color w:val="0B1F36" w:themeColor="accent1" w:themeShade="80"/>
          <w:sz w:val="36"/>
          <w:szCs w:val="36"/>
        </w:rPr>
      </w:pPr>
      <w:r w:rsidRPr="004769A2">
        <w:rPr>
          <w:rFonts w:ascii="Times New Roman" w:hAnsi="Times New Roman" w:cs="Times New Roman"/>
          <w:color w:val="0B1F36" w:themeColor="accent1" w:themeShade="80"/>
          <w:spacing w:val="-2"/>
          <w:sz w:val="36"/>
          <w:szCs w:val="36"/>
        </w:rPr>
        <w:t>«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Скользящие»</w:t>
      </w:r>
      <w:r w:rsidRPr="00855927">
        <w:rPr>
          <w:rFonts w:ascii="Times New Roman" w:hAnsi="Times New Roman" w:cs="Times New Roman"/>
          <w:color w:val="004E6C" w:themeColor="accent2" w:themeShade="80"/>
          <w:spacing w:val="4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шаги</w:t>
      </w:r>
      <w:r w:rsidRPr="00855927">
        <w:rPr>
          <w:rFonts w:ascii="Times New Roman" w:hAnsi="Times New Roman" w:cs="Times New Roman"/>
          <w:color w:val="004E6C" w:themeColor="accent2" w:themeShade="80"/>
          <w:spacing w:val="4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(сгибание</w:t>
      </w:r>
      <w:r w:rsidRPr="00855927">
        <w:rPr>
          <w:rFonts w:ascii="Times New Roman" w:hAnsi="Times New Roman" w:cs="Times New Roman"/>
          <w:color w:val="004E6C" w:themeColor="accent2" w:themeShade="80"/>
          <w:spacing w:val="41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и</w:t>
      </w:r>
      <w:r w:rsidRPr="00855927">
        <w:rPr>
          <w:rFonts w:ascii="Times New Roman" w:hAnsi="Times New Roman" w:cs="Times New Roman"/>
          <w:color w:val="004E6C" w:themeColor="accent2" w:themeShade="80"/>
          <w:spacing w:val="41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разгибание</w:t>
      </w:r>
      <w:r w:rsidRPr="00855927">
        <w:rPr>
          <w:rFonts w:ascii="Times New Roman" w:hAnsi="Times New Roman" w:cs="Times New Roman"/>
          <w:color w:val="004E6C" w:themeColor="accent2" w:themeShade="80"/>
          <w:spacing w:val="27"/>
          <w:w w:val="99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ног)</w:t>
      </w:r>
    </w:p>
    <w:p w:rsidR="004B3491" w:rsidRPr="004B3491" w:rsidRDefault="001B1CC3" w:rsidP="001B1CC3">
      <w:pPr>
        <w:pStyle w:val="af4"/>
        <w:spacing w:before="121" w:line="268" w:lineRule="auto"/>
        <w:ind w:left="2977" w:right="17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-126124</wp:posOffset>
            </wp:positionH>
            <wp:positionV relativeFrom="paragraph">
              <wp:posOffset>88900</wp:posOffset>
            </wp:positionV>
            <wp:extent cx="1686910" cy="759347"/>
            <wp:effectExtent l="0" t="0" r="0" b="3175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10" cy="759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491"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="004B3491"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="004B3491"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="004B3491"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="004B3491"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="004B3491" w:rsidRPr="004B3491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="004B3491" w:rsidRPr="004B3491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="004B3491" w:rsidRPr="004B3491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="004B3491" w:rsidRPr="004B3491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="004B3491" w:rsidRPr="004B3491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об</w:t>
      </w:r>
      <w:r w:rsidR="004B3491"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хват</w:t>
      </w:r>
      <w:r w:rsidR="004B3491"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="004B3491"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="004B3491" w:rsidRPr="004B3491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="004B3491" w:rsidRPr="004B3491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="004B3491" w:rsidRPr="004B3491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="004B3491" w:rsidRPr="004B3491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нижней</w:t>
      </w:r>
      <w:r w:rsidR="004B3491" w:rsidRPr="004B3491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части</w:t>
      </w:r>
      <w:r w:rsidR="004B3491" w:rsidRPr="004B3491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голени</w:t>
      </w:r>
      <w:r w:rsidR="004B3491" w:rsidRPr="004B3491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="004B3491" w:rsidRPr="004B3491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«топает»</w:t>
      </w:r>
      <w:r w:rsidR="004B3491" w:rsidRPr="004B3491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стопами</w:t>
      </w:r>
      <w:r w:rsidR="004B3491" w:rsidRPr="004B3491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z w:val="36"/>
          <w:szCs w:val="36"/>
          <w:lang w:val="ru-RU"/>
        </w:rPr>
        <w:t>по</w:t>
      </w:r>
      <w:r w:rsidR="004B3491" w:rsidRPr="004B3491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="004B3491" w:rsidRPr="004B3491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стола.</w:t>
      </w:r>
      <w:r w:rsidR="004B3491" w:rsidRPr="004B3491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="004B3491" w:rsidRPr="004B3491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разгибает</w:t>
      </w:r>
      <w:r w:rsidR="004B3491" w:rsidRPr="004B3491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ногу</w:t>
      </w:r>
      <w:r w:rsidR="004B3491" w:rsidRPr="004B3491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="004B3491" w:rsidRPr="004B3491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и,</w:t>
      </w:r>
      <w:r w:rsidR="004B3491" w:rsidRPr="004B3491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скользя</w:t>
      </w:r>
      <w:r w:rsidR="004B3491" w:rsidRPr="004B3491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стопой</w:t>
      </w:r>
      <w:r w:rsidR="004B3491" w:rsidRPr="004B3491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="004B3491" w:rsidRPr="004B3491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поверхности</w:t>
      </w:r>
      <w:r w:rsidR="004B3491" w:rsidRPr="004B3491">
        <w:rPr>
          <w:rFonts w:ascii="Times New Roman" w:hAnsi="Times New Roman" w:cs="Times New Roman"/>
          <w:spacing w:val="41"/>
          <w:w w:val="99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стола,</w:t>
      </w:r>
      <w:r w:rsidR="004B3491" w:rsidRPr="004B3491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="004B3491" w:rsidRPr="004B3491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="004B3491"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ее.</w:t>
      </w:r>
      <w:r w:rsidR="004B3491" w:rsidRPr="004B3491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proofErr w:type="spellStart"/>
      <w:r w:rsidR="004B3491" w:rsidRPr="004B3491">
        <w:rPr>
          <w:rFonts w:ascii="Times New Roman" w:hAnsi="Times New Roman" w:cs="Times New Roman"/>
          <w:spacing w:val="-3"/>
          <w:sz w:val="36"/>
          <w:szCs w:val="36"/>
        </w:rPr>
        <w:t>Потом</w:t>
      </w:r>
      <w:proofErr w:type="spellEnd"/>
      <w:r w:rsidR="004B3491" w:rsidRPr="004B3491">
        <w:rPr>
          <w:rFonts w:ascii="Times New Roman" w:hAnsi="Times New Roman" w:cs="Times New Roman"/>
          <w:spacing w:val="41"/>
          <w:sz w:val="36"/>
          <w:szCs w:val="36"/>
        </w:rPr>
        <w:t xml:space="preserve"> </w:t>
      </w:r>
      <w:proofErr w:type="spellStart"/>
      <w:r w:rsidR="004B3491" w:rsidRPr="004B3491">
        <w:rPr>
          <w:rFonts w:ascii="Times New Roman" w:hAnsi="Times New Roman" w:cs="Times New Roman"/>
          <w:spacing w:val="-3"/>
          <w:sz w:val="36"/>
          <w:szCs w:val="36"/>
        </w:rPr>
        <w:t>выполняет</w:t>
      </w:r>
      <w:proofErr w:type="spellEnd"/>
      <w:r w:rsidR="004B3491" w:rsidRPr="004B3491">
        <w:rPr>
          <w:rFonts w:ascii="Times New Roman" w:hAnsi="Times New Roman" w:cs="Times New Roman"/>
          <w:spacing w:val="42"/>
          <w:sz w:val="36"/>
          <w:szCs w:val="36"/>
        </w:rPr>
        <w:t xml:space="preserve"> </w:t>
      </w:r>
      <w:proofErr w:type="spellStart"/>
      <w:r w:rsidR="004B3491" w:rsidRPr="004B3491">
        <w:rPr>
          <w:rFonts w:ascii="Times New Roman" w:hAnsi="Times New Roman" w:cs="Times New Roman"/>
          <w:spacing w:val="-1"/>
          <w:sz w:val="36"/>
          <w:szCs w:val="36"/>
        </w:rPr>
        <w:t>движение</w:t>
      </w:r>
      <w:proofErr w:type="spellEnd"/>
      <w:r w:rsidR="004B3491" w:rsidRPr="004B3491">
        <w:rPr>
          <w:rFonts w:ascii="Times New Roman" w:hAnsi="Times New Roman" w:cs="Times New Roman"/>
          <w:spacing w:val="37"/>
          <w:sz w:val="36"/>
          <w:szCs w:val="36"/>
        </w:rPr>
        <w:t xml:space="preserve"> </w:t>
      </w:r>
      <w:proofErr w:type="spellStart"/>
      <w:r w:rsidR="004B3491" w:rsidRPr="004B3491">
        <w:rPr>
          <w:rFonts w:ascii="Times New Roman" w:hAnsi="Times New Roman" w:cs="Times New Roman"/>
          <w:spacing w:val="-3"/>
          <w:sz w:val="36"/>
          <w:szCs w:val="36"/>
        </w:rPr>
        <w:t>другой</w:t>
      </w:r>
      <w:proofErr w:type="spellEnd"/>
      <w:r w:rsidR="004B3491" w:rsidRPr="004B3491">
        <w:rPr>
          <w:rFonts w:ascii="Times New Roman" w:hAnsi="Times New Roman" w:cs="Times New Roman"/>
          <w:spacing w:val="-10"/>
          <w:sz w:val="36"/>
          <w:szCs w:val="36"/>
        </w:rPr>
        <w:t xml:space="preserve"> </w:t>
      </w:r>
      <w:proofErr w:type="spellStart"/>
      <w:r w:rsidR="004B3491" w:rsidRPr="004B3491">
        <w:rPr>
          <w:rFonts w:ascii="Times New Roman" w:hAnsi="Times New Roman" w:cs="Times New Roman"/>
          <w:spacing w:val="-2"/>
          <w:sz w:val="36"/>
          <w:szCs w:val="36"/>
        </w:rPr>
        <w:t>ногой</w:t>
      </w:r>
      <w:proofErr w:type="spellEnd"/>
      <w:r w:rsidR="004B3491" w:rsidRPr="004B3491">
        <w:rPr>
          <w:rFonts w:ascii="Times New Roman" w:hAnsi="Times New Roman" w:cs="Times New Roman"/>
          <w:spacing w:val="-2"/>
          <w:sz w:val="36"/>
          <w:szCs w:val="36"/>
        </w:rPr>
        <w:t>.</w:t>
      </w:r>
    </w:p>
    <w:p w:rsidR="004B3491" w:rsidRPr="00855927" w:rsidRDefault="004B3491" w:rsidP="001B1CC3">
      <w:pPr>
        <w:pStyle w:val="1"/>
        <w:widowControl w:val="0"/>
        <w:numPr>
          <w:ilvl w:val="0"/>
          <w:numId w:val="23"/>
        </w:numPr>
        <w:tabs>
          <w:tab w:val="left" w:pos="4130"/>
        </w:tabs>
        <w:spacing w:before="231" w:after="0"/>
        <w:ind w:left="2977" w:right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noProof/>
          <w:color w:val="004E6C" w:themeColor="accent2" w:themeShade="80"/>
          <w:sz w:val="36"/>
          <w:szCs w:val="36"/>
          <w:lang w:eastAsia="en-US"/>
        </w:rPr>
        <w:drawing>
          <wp:anchor distT="0" distB="0" distL="114300" distR="114300" simplePos="0" relativeHeight="251739136" behindDoc="0" locked="0" layoutInCell="1" allowOverlap="1" wp14:anchorId="1AE2CD28">
            <wp:simplePos x="0" y="0"/>
            <wp:positionH relativeFrom="margin">
              <wp:align>left</wp:align>
            </wp:positionH>
            <wp:positionV relativeFrom="paragraph">
              <wp:posOffset>389759</wp:posOffset>
            </wp:positionV>
            <wp:extent cx="1657945" cy="898634"/>
            <wp:effectExtent l="0" t="0" r="0" b="0"/>
            <wp:wrapSquare wrapText="bothSides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45" cy="898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Поворот</w:t>
      </w:r>
      <w:r w:rsidRPr="00855927">
        <w:rPr>
          <w:rFonts w:ascii="Times New Roman" w:hAnsi="Times New Roman" w:cs="Times New Roman"/>
          <w:color w:val="004E6C" w:themeColor="accent2" w:themeShade="80"/>
          <w:spacing w:val="-10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со</w:t>
      </w:r>
      <w:r w:rsidRPr="00855927">
        <w:rPr>
          <w:rFonts w:ascii="Times New Roman" w:hAnsi="Times New Roman" w:cs="Times New Roman"/>
          <w:color w:val="004E6C" w:themeColor="accent2" w:themeShade="80"/>
          <w:spacing w:val="-8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спины</w:t>
      </w:r>
      <w:r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на</w:t>
      </w:r>
      <w:r w:rsidRPr="00855927">
        <w:rPr>
          <w:rFonts w:ascii="Times New Roman" w:hAnsi="Times New Roman" w:cs="Times New Roman"/>
          <w:color w:val="004E6C" w:themeColor="accent2" w:themeShade="80"/>
          <w:spacing w:val="-8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живот</w:t>
      </w:r>
      <w:r w:rsidRPr="00855927">
        <w:rPr>
          <w:rFonts w:ascii="Times New Roman" w:hAnsi="Times New Roman" w:cs="Times New Roman"/>
          <w:color w:val="004E6C" w:themeColor="accent2" w:themeShade="80"/>
          <w:spacing w:val="-9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вправо</w:t>
      </w:r>
    </w:p>
    <w:p w:rsidR="004B3491" w:rsidRDefault="004B3491" w:rsidP="001B1CC3">
      <w:pPr>
        <w:pStyle w:val="af4"/>
        <w:spacing w:line="268" w:lineRule="auto"/>
        <w:ind w:left="2977" w:right="164"/>
        <w:jc w:val="both"/>
        <w:rPr>
          <w:rFonts w:ascii="Times New Roman" w:hAnsi="Times New Roman" w:cs="Times New Roman"/>
          <w:spacing w:val="-2"/>
          <w:sz w:val="36"/>
          <w:szCs w:val="36"/>
        </w:rPr>
      </w:pPr>
      <w:r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4B3491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4B3491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4B3491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4B3491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4B3491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4B3491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B3491">
        <w:rPr>
          <w:rFonts w:ascii="Times New Roman" w:hAnsi="Times New Roman" w:cs="Times New Roman"/>
          <w:spacing w:val="52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правой</w:t>
      </w:r>
      <w:r w:rsidRPr="004B3491">
        <w:rPr>
          <w:rFonts w:ascii="Times New Roman" w:hAnsi="Times New Roman" w:cs="Times New Roman"/>
          <w:spacing w:val="4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4B3491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удерживает</w:t>
      </w:r>
      <w:r w:rsidRPr="004B3491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B3491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4B3491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4B3491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Pr="004B3491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4B3491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держит</w:t>
      </w:r>
      <w:r w:rsidRPr="004B3491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левую</w:t>
      </w:r>
      <w:r w:rsidRPr="004B3491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руку</w:t>
      </w:r>
      <w:r w:rsidRPr="004B3491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малыша.</w:t>
      </w:r>
      <w:r w:rsidRPr="004B3491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Взрослый</w:t>
      </w:r>
      <w:proofErr w:type="spellEnd"/>
      <w:r w:rsidRPr="004B3491">
        <w:rPr>
          <w:rFonts w:ascii="Times New Roman" w:hAnsi="Times New Roman" w:cs="Times New Roman"/>
          <w:spacing w:val="19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3"/>
          <w:sz w:val="36"/>
          <w:szCs w:val="36"/>
        </w:rPr>
        <w:t>поворачивает</w:t>
      </w:r>
      <w:proofErr w:type="spellEnd"/>
      <w:r w:rsidRPr="004B3491">
        <w:rPr>
          <w:rFonts w:ascii="Times New Roman" w:hAnsi="Times New Roman" w:cs="Times New Roman"/>
          <w:spacing w:val="19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ноги</w:t>
      </w:r>
      <w:proofErr w:type="spellEnd"/>
      <w:r w:rsidRPr="004B3491">
        <w:rPr>
          <w:rFonts w:ascii="Times New Roman" w:hAnsi="Times New Roman" w:cs="Times New Roman"/>
          <w:spacing w:val="27"/>
          <w:w w:val="99"/>
          <w:sz w:val="36"/>
          <w:szCs w:val="36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</w:rPr>
        <w:t>и</w:t>
      </w:r>
      <w:r w:rsidRPr="004B3491">
        <w:rPr>
          <w:rFonts w:ascii="Times New Roman" w:hAnsi="Times New Roman" w:cs="Times New Roman"/>
          <w:spacing w:val="-4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3"/>
          <w:sz w:val="36"/>
          <w:szCs w:val="36"/>
        </w:rPr>
        <w:t>таз</w:t>
      </w:r>
      <w:proofErr w:type="spellEnd"/>
      <w:r w:rsidRPr="004B3491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ребенка</w:t>
      </w:r>
      <w:proofErr w:type="spellEnd"/>
      <w:r w:rsidRPr="004B3491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вправо</w:t>
      </w:r>
      <w:proofErr w:type="spellEnd"/>
      <w:r w:rsidRPr="004B3491">
        <w:rPr>
          <w:rFonts w:ascii="Times New Roman" w:hAnsi="Times New Roman" w:cs="Times New Roman"/>
          <w:spacing w:val="-2"/>
          <w:sz w:val="36"/>
          <w:szCs w:val="36"/>
        </w:rPr>
        <w:t>.</w:t>
      </w:r>
    </w:p>
    <w:p w:rsidR="004B3491" w:rsidRDefault="004B3491" w:rsidP="001B1CC3">
      <w:pPr>
        <w:pStyle w:val="af4"/>
        <w:spacing w:line="268" w:lineRule="auto"/>
        <w:ind w:left="2977" w:right="164"/>
        <w:jc w:val="both"/>
        <w:rPr>
          <w:rFonts w:ascii="Times New Roman" w:hAnsi="Times New Roman" w:cs="Times New Roman"/>
          <w:sz w:val="36"/>
          <w:szCs w:val="36"/>
        </w:rPr>
      </w:pPr>
    </w:p>
    <w:p w:rsidR="004B3491" w:rsidRDefault="004B3491" w:rsidP="001B1CC3">
      <w:pPr>
        <w:pStyle w:val="af4"/>
        <w:spacing w:line="268" w:lineRule="auto"/>
        <w:ind w:left="2977" w:right="164"/>
        <w:jc w:val="both"/>
        <w:rPr>
          <w:rFonts w:ascii="Times New Roman" w:hAnsi="Times New Roman" w:cs="Times New Roman"/>
          <w:sz w:val="36"/>
          <w:szCs w:val="36"/>
        </w:rPr>
      </w:pPr>
    </w:p>
    <w:p w:rsidR="004B3491" w:rsidRPr="004B3491" w:rsidRDefault="004B3491" w:rsidP="001B1CC3">
      <w:pPr>
        <w:pStyle w:val="af4"/>
        <w:spacing w:line="268" w:lineRule="auto"/>
        <w:ind w:left="2977" w:right="164"/>
        <w:jc w:val="both"/>
        <w:rPr>
          <w:rFonts w:ascii="Times New Roman" w:hAnsi="Times New Roman" w:cs="Times New Roman"/>
          <w:sz w:val="36"/>
          <w:szCs w:val="36"/>
        </w:rPr>
      </w:pPr>
    </w:p>
    <w:p w:rsidR="004B3491" w:rsidRPr="00855927" w:rsidRDefault="004B3491" w:rsidP="001B1CC3">
      <w:pPr>
        <w:pStyle w:val="1"/>
        <w:widowControl w:val="0"/>
        <w:numPr>
          <w:ilvl w:val="0"/>
          <w:numId w:val="23"/>
        </w:numPr>
        <w:tabs>
          <w:tab w:val="left" w:pos="4130"/>
        </w:tabs>
        <w:spacing w:before="231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004E6C" w:themeColor="accent2" w:themeShade="80"/>
          <w:sz w:val="36"/>
          <w:szCs w:val="36"/>
        </w:rPr>
      </w:pPr>
      <w:r w:rsidRPr="00855927">
        <w:rPr>
          <w:rFonts w:ascii="Times New Roman" w:hAnsi="Times New Roman" w:cs="Times New Roman"/>
          <w:noProof/>
          <w:color w:val="004E6C" w:themeColor="accent2" w:themeShade="80"/>
          <w:sz w:val="36"/>
          <w:szCs w:val="36"/>
        </w:rPr>
        <w:drawing>
          <wp:anchor distT="0" distB="0" distL="114300" distR="114300" simplePos="0" relativeHeight="251741184" behindDoc="0" locked="0" layoutInCell="1" allowOverlap="1" wp14:anchorId="11A4A116">
            <wp:simplePos x="0" y="0"/>
            <wp:positionH relativeFrom="margin">
              <wp:posOffset>-283297</wp:posOffset>
            </wp:positionH>
            <wp:positionV relativeFrom="paragraph">
              <wp:posOffset>346031</wp:posOffset>
            </wp:positionV>
            <wp:extent cx="1722120" cy="882650"/>
            <wp:effectExtent l="0" t="0" r="0" b="0"/>
            <wp:wrapSquare wrapText="bothSides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спины</w:t>
      </w:r>
    </w:p>
    <w:p w:rsidR="004B3491" w:rsidRDefault="004B3491" w:rsidP="001B1CC3">
      <w:pPr>
        <w:pStyle w:val="af4"/>
        <w:spacing w:line="268" w:lineRule="auto"/>
        <w:ind w:left="2977" w:right="171"/>
        <w:jc w:val="both"/>
        <w:rPr>
          <w:rFonts w:ascii="Times New Roman" w:hAnsi="Times New Roman" w:cs="Times New Roman"/>
          <w:spacing w:val="-1"/>
          <w:sz w:val="36"/>
          <w:szCs w:val="36"/>
        </w:rPr>
      </w:pP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4B3491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4B3491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стороной</w:t>
      </w:r>
      <w:r w:rsidRPr="004B3491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4B3491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4B3491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4B3491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4B3491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</w:t>
      </w:r>
      <w:r w:rsidRPr="004B3491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4B3491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ягодиц</w:t>
      </w:r>
      <w:r w:rsidRPr="004B3491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4B3491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голове.</w:t>
      </w:r>
      <w:r w:rsidRPr="004B3491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Поглаживающие</w:t>
      </w:r>
      <w:proofErr w:type="spellEnd"/>
      <w:r w:rsidRPr="004B3491">
        <w:rPr>
          <w:rFonts w:ascii="Times New Roman" w:hAnsi="Times New Roman" w:cs="Times New Roman"/>
          <w:spacing w:val="43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движения</w:t>
      </w:r>
      <w:proofErr w:type="spellEnd"/>
      <w:r w:rsidRPr="004B3491">
        <w:rPr>
          <w:rFonts w:ascii="Times New Roman" w:hAnsi="Times New Roman" w:cs="Times New Roman"/>
          <w:spacing w:val="42"/>
          <w:sz w:val="36"/>
          <w:szCs w:val="36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</w:rPr>
        <w:t>в</w:t>
      </w:r>
      <w:r w:rsidRPr="004B3491">
        <w:rPr>
          <w:rFonts w:ascii="Times New Roman" w:hAnsi="Times New Roman" w:cs="Times New Roman"/>
          <w:spacing w:val="43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обратную</w:t>
      </w:r>
      <w:proofErr w:type="spellEnd"/>
      <w:r w:rsidRPr="004B3491">
        <w:rPr>
          <w:rFonts w:ascii="Times New Roman" w:hAnsi="Times New Roman" w:cs="Times New Roman"/>
          <w:spacing w:val="45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сторону</w:t>
      </w:r>
      <w:proofErr w:type="spellEnd"/>
      <w:r w:rsidRPr="004B3491">
        <w:rPr>
          <w:rFonts w:ascii="Times New Roman" w:hAnsi="Times New Roman" w:cs="Times New Roman"/>
          <w:spacing w:val="25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взрослый</w:t>
      </w:r>
      <w:proofErr w:type="spellEnd"/>
      <w:r w:rsidRPr="004B3491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3"/>
          <w:sz w:val="36"/>
          <w:szCs w:val="36"/>
        </w:rPr>
        <w:t>выполняет</w:t>
      </w:r>
      <w:proofErr w:type="spellEnd"/>
      <w:r w:rsidRPr="004B3491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ладонью</w:t>
      </w:r>
      <w:proofErr w:type="spellEnd"/>
      <w:r w:rsidRPr="004B3491">
        <w:rPr>
          <w:rFonts w:ascii="Times New Roman" w:hAnsi="Times New Roman" w:cs="Times New Roman"/>
          <w:spacing w:val="-1"/>
          <w:sz w:val="36"/>
          <w:szCs w:val="36"/>
        </w:rPr>
        <w:t>.</w:t>
      </w:r>
    </w:p>
    <w:p w:rsidR="004B3491" w:rsidRDefault="004B3491" w:rsidP="001B1CC3">
      <w:pPr>
        <w:pStyle w:val="af4"/>
        <w:spacing w:line="268" w:lineRule="auto"/>
        <w:ind w:left="2977" w:right="171"/>
        <w:jc w:val="both"/>
        <w:rPr>
          <w:rFonts w:ascii="Times New Roman" w:hAnsi="Times New Roman" w:cs="Times New Roman"/>
          <w:sz w:val="36"/>
          <w:szCs w:val="36"/>
        </w:rPr>
      </w:pPr>
    </w:p>
    <w:p w:rsidR="004B3491" w:rsidRPr="004B3491" w:rsidRDefault="006A5086" w:rsidP="001B1CC3">
      <w:pPr>
        <w:pStyle w:val="1"/>
        <w:widowControl w:val="0"/>
        <w:tabs>
          <w:tab w:val="left" w:pos="4130"/>
        </w:tabs>
        <w:spacing w:before="231" w:after="0"/>
        <w:ind w:left="2977" w:right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43232" behindDoc="0" locked="0" layoutInCell="1" allowOverlap="1" wp14:anchorId="7405480E">
            <wp:simplePos x="0" y="0"/>
            <wp:positionH relativeFrom="column">
              <wp:posOffset>-281305</wp:posOffset>
            </wp:positionH>
            <wp:positionV relativeFrom="paragraph">
              <wp:posOffset>106045</wp:posOffset>
            </wp:positionV>
            <wp:extent cx="1829435" cy="929640"/>
            <wp:effectExtent l="0" t="0" r="0" b="3810"/>
            <wp:wrapSquare wrapText="bothSides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435" cy="929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491" w:rsidRPr="004B3491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7348855</wp:posOffset>
            </wp:positionV>
            <wp:extent cx="2254250" cy="1141730"/>
            <wp:effectExtent l="0" t="0" r="0" b="127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14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5.  </w:t>
      </w:r>
      <w:r w:rsidR="004B3491"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Стимулирование</w:t>
      </w:r>
      <w:r w:rsidR="004B3491" w:rsidRPr="00286126">
        <w:rPr>
          <w:rFonts w:ascii="Times New Roman" w:hAnsi="Times New Roman" w:cs="Times New Roman"/>
          <w:color w:val="C00000"/>
          <w:spacing w:val="-22"/>
          <w:sz w:val="36"/>
          <w:szCs w:val="36"/>
        </w:rPr>
        <w:t xml:space="preserve"> </w:t>
      </w:r>
      <w:r w:rsidR="004B3491"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ползания.</w:t>
      </w:r>
    </w:p>
    <w:p w:rsidR="004B3491" w:rsidRPr="004B3491" w:rsidRDefault="004B3491" w:rsidP="001B1CC3">
      <w:pPr>
        <w:pStyle w:val="af4"/>
        <w:spacing w:line="268" w:lineRule="auto"/>
        <w:ind w:left="2977" w:right="171"/>
        <w:jc w:val="both"/>
        <w:rPr>
          <w:rFonts w:ascii="Times New Roman" w:hAnsi="Times New Roman" w:cs="Times New Roman"/>
          <w:sz w:val="36"/>
          <w:szCs w:val="36"/>
        </w:rPr>
      </w:pP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Перед</w:t>
      </w:r>
      <w:r w:rsidRPr="004B3491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ребенком,</w:t>
      </w:r>
      <w:r w:rsidRPr="004B3491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лежащем</w:t>
      </w:r>
      <w:r w:rsidRPr="004B3491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4B3491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животе,</w:t>
      </w:r>
      <w:r w:rsidRPr="004B3491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4B3491">
        <w:rPr>
          <w:rFonts w:ascii="Times New Roman" w:hAnsi="Times New Roman" w:cs="Times New Roman"/>
          <w:spacing w:val="33"/>
          <w:w w:val="99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располагает</w:t>
      </w:r>
      <w:r w:rsidRPr="004B3491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игрушку</w:t>
      </w:r>
      <w:r w:rsidRPr="004B3491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4B3491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сгибает</w:t>
      </w:r>
      <w:r w:rsidRPr="004B3491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4B3491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4B3491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4B3491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4B3491">
        <w:rPr>
          <w:rFonts w:ascii="Times New Roman" w:hAnsi="Times New Roman" w:cs="Times New Roman"/>
          <w:spacing w:val="-1"/>
          <w:sz w:val="36"/>
          <w:szCs w:val="36"/>
          <w:lang w:val="ru-RU"/>
        </w:rPr>
        <w:t>коленях.</w:t>
      </w:r>
      <w:r w:rsidRPr="004B3491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Потянувшись</w:t>
      </w:r>
      <w:proofErr w:type="spellEnd"/>
      <w:r w:rsidRPr="004B3491">
        <w:rPr>
          <w:rFonts w:ascii="Times New Roman" w:hAnsi="Times New Roman" w:cs="Times New Roman"/>
          <w:spacing w:val="14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за</w:t>
      </w:r>
      <w:proofErr w:type="spellEnd"/>
      <w:r w:rsidRPr="004B3491">
        <w:rPr>
          <w:rFonts w:ascii="Times New Roman" w:hAnsi="Times New Roman" w:cs="Times New Roman"/>
          <w:spacing w:val="14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1"/>
          <w:sz w:val="36"/>
          <w:szCs w:val="36"/>
        </w:rPr>
        <w:t>игрушкой</w:t>
      </w:r>
      <w:proofErr w:type="spellEnd"/>
      <w:r w:rsidRPr="004B3491">
        <w:rPr>
          <w:rFonts w:ascii="Times New Roman" w:hAnsi="Times New Roman" w:cs="Times New Roman"/>
          <w:spacing w:val="-1"/>
          <w:sz w:val="36"/>
          <w:szCs w:val="36"/>
        </w:rPr>
        <w:t>,</w:t>
      </w:r>
      <w:r w:rsidRPr="004B3491">
        <w:rPr>
          <w:rFonts w:ascii="Times New Roman" w:hAnsi="Times New Roman" w:cs="Times New Roman"/>
          <w:spacing w:val="16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ребенок</w:t>
      </w:r>
      <w:proofErr w:type="spellEnd"/>
      <w:r w:rsidRPr="004B3491">
        <w:rPr>
          <w:rFonts w:ascii="Times New Roman" w:hAnsi="Times New Roman" w:cs="Times New Roman"/>
          <w:spacing w:val="14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3"/>
          <w:sz w:val="36"/>
          <w:szCs w:val="36"/>
        </w:rPr>
        <w:t>оттолкнется</w:t>
      </w:r>
      <w:proofErr w:type="spellEnd"/>
      <w:r w:rsidRPr="004B3491">
        <w:rPr>
          <w:rFonts w:ascii="Times New Roman" w:hAnsi="Times New Roman" w:cs="Times New Roman"/>
          <w:spacing w:val="15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3"/>
          <w:sz w:val="36"/>
          <w:szCs w:val="36"/>
        </w:rPr>
        <w:t>от</w:t>
      </w:r>
      <w:proofErr w:type="spellEnd"/>
      <w:r w:rsidRPr="004B3491">
        <w:rPr>
          <w:rFonts w:ascii="Times New Roman" w:hAnsi="Times New Roman" w:cs="Times New Roman"/>
          <w:spacing w:val="25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рук</w:t>
      </w:r>
      <w:proofErr w:type="spellEnd"/>
      <w:r w:rsidRPr="004B3491">
        <w:rPr>
          <w:rFonts w:ascii="Times New Roman" w:hAnsi="Times New Roman" w:cs="Times New Roman"/>
          <w:spacing w:val="-6"/>
          <w:sz w:val="36"/>
          <w:szCs w:val="36"/>
        </w:rPr>
        <w:t xml:space="preserve"> </w:t>
      </w:r>
      <w:proofErr w:type="spellStart"/>
      <w:r w:rsidRPr="004B3491">
        <w:rPr>
          <w:rFonts w:ascii="Times New Roman" w:hAnsi="Times New Roman" w:cs="Times New Roman"/>
          <w:spacing w:val="-2"/>
          <w:sz w:val="36"/>
          <w:szCs w:val="36"/>
        </w:rPr>
        <w:t>взрослого</w:t>
      </w:r>
      <w:proofErr w:type="spellEnd"/>
      <w:r w:rsidRPr="004B3491">
        <w:rPr>
          <w:rFonts w:ascii="Times New Roman" w:hAnsi="Times New Roman" w:cs="Times New Roman"/>
          <w:spacing w:val="-2"/>
          <w:sz w:val="36"/>
          <w:szCs w:val="36"/>
        </w:rPr>
        <w:t>.</w:t>
      </w: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5984240</wp:posOffset>
            </wp:positionV>
            <wp:extent cx="2254250" cy="1149350"/>
            <wp:effectExtent l="0" t="0" r="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4C54" w:rsidRDefault="006A5086" w:rsidP="001B1CC3">
      <w:pPr>
        <w:tabs>
          <w:tab w:val="left" w:pos="3972"/>
        </w:tabs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-345637</wp:posOffset>
            </wp:positionH>
            <wp:positionV relativeFrom="paragraph">
              <wp:posOffset>260876</wp:posOffset>
            </wp:positionV>
            <wp:extent cx="1970405" cy="691515"/>
            <wp:effectExtent l="0" t="0" r="0" b="0"/>
            <wp:wrapSquare wrapText="bothSides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086" w:rsidRPr="006A5086" w:rsidRDefault="006A5086" w:rsidP="001B1CC3">
      <w:pPr>
        <w:pStyle w:val="1"/>
        <w:widowControl w:val="0"/>
        <w:numPr>
          <w:ilvl w:val="0"/>
          <w:numId w:val="29"/>
        </w:numPr>
        <w:tabs>
          <w:tab w:val="left" w:pos="4130"/>
        </w:tabs>
        <w:spacing w:before="231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Массаж</w:t>
      </w:r>
      <w:r w:rsidRPr="00855927">
        <w:rPr>
          <w:rFonts w:ascii="Times New Roman" w:hAnsi="Times New Roman" w:cs="Times New Roman"/>
          <w:color w:val="004E6C" w:themeColor="accent2" w:themeShade="80"/>
          <w:spacing w:val="-10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живота</w:t>
      </w: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pacing w:val="-2"/>
          <w:sz w:val="36"/>
          <w:szCs w:val="36"/>
          <w:lang w:val="ru-RU"/>
        </w:rPr>
      </w:pP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6A508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6A5086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6A5086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круговые</w:t>
      </w:r>
      <w:r w:rsidRPr="006A5086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поглаживания</w:t>
      </w:r>
      <w:r w:rsidRPr="006A5086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6A5086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часовой</w:t>
      </w:r>
      <w:r w:rsidRPr="006A5086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стрелке.</w:t>
      </w: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45280" behindDoc="0" locked="0" layoutInCell="1" allowOverlap="1" wp14:anchorId="73BB6230">
            <wp:simplePos x="0" y="0"/>
            <wp:positionH relativeFrom="margin">
              <wp:align>left</wp:align>
            </wp:positionH>
            <wp:positionV relativeFrom="paragraph">
              <wp:posOffset>254460</wp:posOffset>
            </wp:positionV>
            <wp:extent cx="1581785" cy="1102995"/>
            <wp:effectExtent l="0" t="0" r="0" b="1905"/>
            <wp:wrapSquare wrapText="bothSides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5086" w:rsidRPr="00286126" w:rsidRDefault="006A5086" w:rsidP="001B1CC3">
      <w:pPr>
        <w:pStyle w:val="1"/>
        <w:widowControl w:val="0"/>
        <w:numPr>
          <w:ilvl w:val="0"/>
          <w:numId w:val="29"/>
        </w:numPr>
        <w:tabs>
          <w:tab w:val="left" w:pos="4090"/>
        </w:tabs>
        <w:spacing w:before="113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Присаживание,</w:t>
      </w:r>
      <w:r w:rsidRPr="00286126">
        <w:rPr>
          <w:rFonts w:ascii="Times New Roman" w:hAnsi="Times New Roman" w:cs="Times New Roman"/>
          <w:color w:val="C00000"/>
          <w:spacing w:val="-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держась</w:t>
      </w:r>
      <w:r w:rsidRPr="00286126">
        <w:rPr>
          <w:rFonts w:ascii="Times New Roman" w:hAnsi="Times New Roman" w:cs="Times New Roman"/>
          <w:color w:val="C00000"/>
          <w:spacing w:val="-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3"/>
          <w:sz w:val="36"/>
          <w:szCs w:val="36"/>
        </w:rPr>
        <w:t>за</w:t>
      </w:r>
      <w:r w:rsidRPr="00286126">
        <w:rPr>
          <w:rFonts w:ascii="Times New Roman" w:hAnsi="Times New Roman" w:cs="Times New Roman"/>
          <w:color w:val="C00000"/>
          <w:spacing w:val="-9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кольца.</w:t>
      </w:r>
    </w:p>
    <w:p w:rsidR="006A5086" w:rsidRPr="006A5086" w:rsidRDefault="006A5086" w:rsidP="001B1CC3">
      <w:pPr>
        <w:pStyle w:val="af4"/>
        <w:spacing w:line="268" w:lineRule="auto"/>
        <w:ind w:left="2977" w:right="112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6A5086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6A5086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6A5086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6A5086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6A5086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6A5086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6A5086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6A5086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6A5086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6A5086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вкладывает</w:t>
      </w:r>
      <w:r w:rsidRPr="006A5086">
        <w:rPr>
          <w:rFonts w:ascii="Times New Roman" w:hAnsi="Times New Roman" w:cs="Times New Roman"/>
          <w:spacing w:val="39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1"/>
          <w:sz w:val="36"/>
          <w:szCs w:val="36"/>
          <w:lang w:val="ru-RU"/>
        </w:rPr>
        <w:t>ему</w:t>
      </w:r>
      <w:r w:rsidRPr="006A5086">
        <w:rPr>
          <w:rFonts w:ascii="Times New Roman" w:hAnsi="Times New Roman" w:cs="Times New Roman"/>
          <w:spacing w:val="56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6A5086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обе</w:t>
      </w:r>
      <w:r w:rsidRPr="006A5086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6A5086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кольца</w:t>
      </w:r>
      <w:r w:rsidRPr="006A5086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6A5086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3"/>
          <w:sz w:val="36"/>
          <w:szCs w:val="36"/>
          <w:lang w:val="ru-RU"/>
        </w:rPr>
        <w:t>потягивает</w:t>
      </w:r>
      <w:r w:rsidRPr="006A5086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вперед,</w:t>
      </w:r>
      <w:r w:rsidRPr="006A5086">
        <w:rPr>
          <w:rFonts w:ascii="Times New Roman" w:hAnsi="Times New Roman" w:cs="Times New Roman"/>
          <w:spacing w:val="29"/>
          <w:w w:val="99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2"/>
          <w:sz w:val="36"/>
          <w:szCs w:val="36"/>
          <w:lang w:val="ru-RU"/>
        </w:rPr>
        <w:t>побуждая</w:t>
      </w:r>
      <w:r w:rsidRPr="006A5086">
        <w:rPr>
          <w:rFonts w:ascii="Times New Roman" w:hAnsi="Times New Roman" w:cs="Times New Roman"/>
          <w:spacing w:val="-12"/>
          <w:sz w:val="36"/>
          <w:szCs w:val="36"/>
          <w:lang w:val="ru-RU"/>
        </w:rPr>
        <w:t xml:space="preserve"> </w:t>
      </w:r>
      <w:r w:rsidRPr="006A5086">
        <w:rPr>
          <w:rFonts w:ascii="Times New Roman" w:hAnsi="Times New Roman" w:cs="Times New Roman"/>
          <w:spacing w:val="-1"/>
          <w:sz w:val="36"/>
          <w:szCs w:val="36"/>
          <w:lang w:val="ru-RU"/>
        </w:rPr>
        <w:t>сесть.</w:t>
      </w: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6A5086" w:rsidRPr="00B0222C" w:rsidRDefault="00B0222C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page">
              <wp:posOffset>283210</wp:posOffset>
            </wp:positionH>
            <wp:positionV relativeFrom="paragraph">
              <wp:posOffset>251460</wp:posOffset>
            </wp:positionV>
            <wp:extent cx="1639570" cy="1101725"/>
            <wp:effectExtent l="0" t="0" r="0" b="3175"/>
            <wp:wrapSquare wrapText="bothSides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570" cy="110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22C" w:rsidRPr="00B0222C" w:rsidRDefault="00B0222C" w:rsidP="001B1CC3">
      <w:pPr>
        <w:pStyle w:val="1"/>
        <w:widowControl w:val="0"/>
        <w:numPr>
          <w:ilvl w:val="0"/>
          <w:numId w:val="29"/>
        </w:numPr>
        <w:tabs>
          <w:tab w:val="left" w:pos="2901"/>
          <w:tab w:val="left" w:pos="2977"/>
          <w:tab w:val="left" w:pos="4090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color w:val="CC0000"/>
          <w:spacing w:val="-2"/>
          <w:sz w:val="36"/>
          <w:szCs w:val="36"/>
        </w:rPr>
        <w:t xml:space="preserve"> 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Круговые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движения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руками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(2–6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раз).</w:t>
      </w:r>
    </w:p>
    <w:p w:rsidR="00B0222C" w:rsidRPr="00B0222C" w:rsidRDefault="00B0222C" w:rsidP="001B1CC3">
      <w:pPr>
        <w:pStyle w:val="af4"/>
        <w:tabs>
          <w:tab w:val="left" w:pos="2901"/>
          <w:tab w:val="left" w:pos="2977"/>
        </w:tabs>
        <w:spacing w:line="268" w:lineRule="auto"/>
        <w:ind w:left="2977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B0222C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B0222C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B0222C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B0222C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B0222C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вкладывает</w:t>
      </w:r>
      <w:r w:rsidRPr="00B0222C">
        <w:rPr>
          <w:rFonts w:ascii="Times New Roman" w:hAnsi="Times New Roman" w:cs="Times New Roman"/>
          <w:spacing w:val="3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1"/>
          <w:sz w:val="36"/>
          <w:szCs w:val="36"/>
          <w:lang w:val="ru-RU"/>
        </w:rPr>
        <w:t>ему</w:t>
      </w:r>
      <w:r w:rsidRPr="00B0222C">
        <w:rPr>
          <w:rFonts w:ascii="Times New Roman" w:hAnsi="Times New Roman" w:cs="Times New Roman"/>
          <w:spacing w:val="1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B0222C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обе</w:t>
      </w:r>
      <w:r w:rsidRPr="00B0222C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B0222C">
        <w:rPr>
          <w:rFonts w:ascii="Times New Roman" w:hAnsi="Times New Roman" w:cs="Times New Roman"/>
          <w:spacing w:val="22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кольца</w:t>
      </w:r>
      <w:r w:rsidRPr="00B0222C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22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медленно</w:t>
      </w:r>
      <w:r w:rsidRPr="00B0222C">
        <w:rPr>
          <w:rFonts w:ascii="Times New Roman" w:hAnsi="Times New Roman" w:cs="Times New Roman"/>
          <w:spacing w:val="24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выполняет</w:t>
      </w:r>
      <w:r w:rsidRPr="00B0222C">
        <w:rPr>
          <w:rFonts w:ascii="Times New Roman" w:hAnsi="Times New Roman" w:cs="Times New Roman"/>
          <w:spacing w:val="21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круговые</w:t>
      </w:r>
      <w:r w:rsidRPr="00B0222C">
        <w:rPr>
          <w:rFonts w:ascii="Times New Roman" w:hAnsi="Times New Roman" w:cs="Times New Roman"/>
          <w:spacing w:val="-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B0222C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руками</w:t>
      </w:r>
      <w:r w:rsidRPr="00B0222C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ребенка.</w:t>
      </w:r>
    </w:p>
    <w:p w:rsidR="006A5086" w:rsidRDefault="00B0222C" w:rsidP="001B1CC3">
      <w:pPr>
        <w:pStyle w:val="af4"/>
        <w:tabs>
          <w:tab w:val="left" w:pos="2901"/>
          <w:tab w:val="left" w:pos="2977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369855</wp:posOffset>
            </wp:positionV>
            <wp:extent cx="1639614" cy="1091844"/>
            <wp:effectExtent l="0" t="0" r="0" b="0"/>
            <wp:wrapNone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17" cy="1095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22C" w:rsidRPr="00286126" w:rsidRDefault="00B0222C" w:rsidP="001B1CC3">
      <w:pPr>
        <w:pStyle w:val="1"/>
        <w:widowControl w:val="0"/>
        <w:numPr>
          <w:ilvl w:val="0"/>
          <w:numId w:val="29"/>
        </w:numPr>
        <w:tabs>
          <w:tab w:val="left" w:pos="2901"/>
          <w:tab w:val="left" w:pos="2977"/>
          <w:tab w:val="left" w:pos="4090"/>
        </w:tabs>
        <w:spacing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Поднятие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выпрямленных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ног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(4–6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раз).</w:t>
      </w:r>
    </w:p>
    <w:p w:rsidR="00B0222C" w:rsidRPr="00B0222C" w:rsidRDefault="00B0222C" w:rsidP="001B1CC3">
      <w:pPr>
        <w:pStyle w:val="af4"/>
        <w:tabs>
          <w:tab w:val="left" w:pos="2977"/>
        </w:tabs>
        <w:spacing w:line="268" w:lineRule="auto"/>
        <w:ind w:left="2977" w:right="112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B0222C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B0222C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B0222C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B0222C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B0222C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об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хват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ы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вает</w:t>
      </w:r>
      <w:r w:rsidRPr="00B0222C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колени</w:t>
      </w:r>
      <w:r w:rsidRPr="00B0222C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голени</w:t>
      </w:r>
      <w:r w:rsidRPr="00B0222C">
        <w:rPr>
          <w:rFonts w:ascii="Times New Roman" w:hAnsi="Times New Roman" w:cs="Times New Roman"/>
          <w:spacing w:val="6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B0222C">
        <w:rPr>
          <w:rFonts w:ascii="Times New Roman" w:hAnsi="Times New Roman" w:cs="Times New Roman"/>
          <w:spacing w:val="6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3"/>
          <w:sz w:val="36"/>
          <w:szCs w:val="36"/>
          <w:lang w:val="ru-RU"/>
        </w:rPr>
        <w:t>поднимает</w:t>
      </w:r>
      <w:r w:rsidRPr="00B0222C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выпрямленные</w:t>
      </w:r>
      <w:r w:rsidRPr="00B0222C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B0222C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до</w:t>
      </w:r>
      <w:r w:rsidRPr="00B0222C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вертикального</w:t>
      </w:r>
      <w:r w:rsidRPr="00B0222C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положения</w:t>
      </w:r>
      <w:r w:rsidRPr="00B0222C">
        <w:rPr>
          <w:rFonts w:ascii="Times New Roman" w:hAnsi="Times New Roman" w:cs="Times New Roman"/>
          <w:spacing w:val="35"/>
          <w:w w:val="9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опускает</w:t>
      </w:r>
      <w:r w:rsidRPr="00B0222C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их.</w:t>
      </w:r>
    </w:p>
    <w:p w:rsidR="006A5086" w:rsidRPr="00B0222C" w:rsidRDefault="006A5086" w:rsidP="001B1CC3">
      <w:pPr>
        <w:pStyle w:val="af4"/>
        <w:tabs>
          <w:tab w:val="left" w:pos="2977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B0222C" w:rsidRPr="00286126" w:rsidRDefault="00B0222C" w:rsidP="001B1CC3">
      <w:pPr>
        <w:pStyle w:val="1"/>
        <w:widowControl w:val="0"/>
        <w:numPr>
          <w:ilvl w:val="0"/>
          <w:numId w:val="29"/>
        </w:numPr>
        <w:tabs>
          <w:tab w:val="left" w:pos="2977"/>
          <w:tab w:val="left" w:pos="4246"/>
        </w:tabs>
        <w:spacing w:before="235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noProof/>
          <w:color w:val="C00000"/>
          <w:sz w:val="36"/>
          <w:szCs w:val="36"/>
        </w:rPr>
        <w:drawing>
          <wp:anchor distT="0" distB="0" distL="114300" distR="114300" simplePos="0" relativeHeight="251750400" behindDoc="0" locked="0" layoutInCell="1" allowOverlap="1" wp14:anchorId="6FAEDE1B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1522730" cy="1087755"/>
            <wp:effectExtent l="0" t="0" r="1270" b="0"/>
            <wp:wrapSquare wrapText="bothSides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Напряженное</w:t>
      </w:r>
      <w:r w:rsidRPr="00286126">
        <w:rPr>
          <w:rFonts w:ascii="Times New Roman" w:hAnsi="Times New Roman" w:cs="Times New Roman"/>
          <w:color w:val="C00000"/>
          <w:spacing w:val="-1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выгибание.</w:t>
      </w:r>
    </w:p>
    <w:p w:rsidR="00B0222C" w:rsidRPr="00B0222C" w:rsidRDefault="00B0222C" w:rsidP="001B1CC3">
      <w:pPr>
        <w:pStyle w:val="af4"/>
        <w:tabs>
          <w:tab w:val="left" w:pos="2977"/>
        </w:tabs>
        <w:spacing w:line="268" w:lineRule="auto"/>
        <w:ind w:left="2977" w:right="111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B0222C">
        <w:rPr>
          <w:rFonts w:ascii="Times New Roman" w:hAnsi="Times New Roman" w:cs="Times New Roman"/>
          <w:spacing w:val="-14"/>
          <w:sz w:val="36"/>
          <w:szCs w:val="36"/>
          <w:lang w:val="ru-RU"/>
        </w:rPr>
        <w:t>Р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B0222C">
        <w:rPr>
          <w:rFonts w:ascii="Times New Roman" w:hAnsi="Times New Roman" w:cs="Times New Roman"/>
          <w:spacing w:val="1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B0222C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B0222C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B0222C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B0222C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B0222C">
        <w:rPr>
          <w:rFonts w:ascii="Times New Roman" w:hAnsi="Times New Roman" w:cs="Times New Roman"/>
          <w:spacing w:val="1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B0222C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B0222C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Pr="00B0222C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B0222C">
        <w:rPr>
          <w:rFonts w:ascii="Times New Roman" w:hAnsi="Times New Roman" w:cs="Times New Roman"/>
          <w:spacing w:val="-8"/>
          <w:sz w:val="36"/>
          <w:szCs w:val="36"/>
          <w:lang w:val="ru-RU"/>
        </w:rPr>
        <w:t>г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ам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26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B0222C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зро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с</w:t>
      </w:r>
      <w:r w:rsidRPr="00B0222C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B0222C">
        <w:rPr>
          <w:rFonts w:ascii="Times New Roman" w:hAnsi="Times New Roman" w:cs="Times New Roman"/>
          <w:spacing w:val="5"/>
          <w:sz w:val="36"/>
          <w:szCs w:val="36"/>
          <w:lang w:val="ru-RU"/>
        </w:rPr>
        <w:t>м</w:t>
      </w:r>
      <w:r w:rsidRPr="00B0222C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B0222C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 xml:space="preserve">Он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вкладывает</w:t>
      </w:r>
      <w:r w:rsidRPr="00B0222C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B0222C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B0222C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</w:t>
      </w:r>
      <w:r w:rsidRPr="00B0222C">
        <w:rPr>
          <w:rFonts w:ascii="Times New Roman" w:hAnsi="Times New Roman" w:cs="Times New Roman"/>
          <w:spacing w:val="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кольца</w:t>
      </w:r>
      <w:r w:rsidRPr="00B0222C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B0222C">
        <w:rPr>
          <w:rFonts w:ascii="Times New Roman" w:hAnsi="Times New Roman" w:cs="Times New Roman"/>
          <w:spacing w:val="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медленно</w:t>
      </w:r>
      <w:r w:rsidRPr="00B0222C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3"/>
          <w:sz w:val="36"/>
          <w:szCs w:val="36"/>
          <w:lang w:val="ru-RU"/>
        </w:rPr>
        <w:t>отводит</w:t>
      </w:r>
      <w:r w:rsidRPr="00B0222C">
        <w:rPr>
          <w:rFonts w:ascii="Times New Roman" w:hAnsi="Times New Roman" w:cs="Times New Roman"/>
          <w:spacing w:val="57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B0222C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назад,</w:t>
      </w:r>
      <w:r w:rsidRPr="00B0222C">
        <w:rPr>
          <w:rFonts w:ascii="Times New Roman" w:hAnsi="Times New Roman" w:cs="Times New Roman"/>
          <w:spacing w:val="5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добиваясь</w:t>
      </w:r>
      <w:r w:rsidRPr="00B0222C">
        <w:rPr>
          <w:rFonts w:ascii="Times New Roman" w:hAnsi="Times New Roman" w:cs="Times New Roman"/>
          <w:spacing w:val="5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выгибания</w:t>
      </w:r>
      <w:r w:rsidRPr="00B0222C">
        <w:rPr>
          <w:rFonts w:ascii="Times New Roman" w:hAnsi="Times New Roman" w:cs="Times New Roman"/>
          <w:spacing w:val="58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спины</w:t>
      </w:r>
      <w:r w:rsidRPr="00B0222C">
        <w:rPr>
          <w:rFonts w:ascii="Times New Roman" w:hAnsi="Times New Roman" w:cs="Times New Roman"/>
          <w:spacing w:val="35"/>
          <w:w w:val="99"/>
          <w:sz w:val="36"/>
          <w:szCs w:val="36"/>
          <w:lang w:val="ru-RU"/>
        </w:rPr>
        <w:t xml:space="preserve"> </w:t>
      </w:r>
      <w:r w:rsidRPr="00B0222C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ребенка.</w:t>
      </w:r>
    </w:p>
    <w:p w:rsidR="007B57A2" w:rsidRDefault="007B57A2" w:rsidP="001B1CC3">
      <w:pPr>
        <w:pStyle w:val="af4"/>
        <w:tabs>
          <w:tab w:val="left" w:pos="2977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6A5086" w:rsidRPr="00286126" w:rsidRDefault="007B57A2" w:rsidP="001B1CC3">
      <w:pPr>
        <w:pStyle w:val="af4"/>
        <w:numPr>
          <w:ilvl w:val="0"/>
          <w:numId w:val="29"/>
        </w:numPr>
        <w:tabs>
          <w:tab w:val="left" w:pos="2977"/>
        </w:tabs>
        <w:spacing w:line="268" w:lineRule="auto"/>
        <w:ind w:left="2977" w:right="169" w:firstLine="0"/>
        <w:jc w:val="both"/>
        <w:rPr>
          <w:rFonts w:ascii="Times New Roman" w:hAnsi="Times New Roman" w:cs="Times New Roman"/>
          <w:color w:val="C00000"/>
          <w:sz w:val="36"/>
          <w:szCs w:val="36"/>
          <w:lang w:val="ru-RU"/>
        </w:rPr>
      </w:pPr>
      <w:r w:rsidRPr="00286126">
        <w:rPr>
          <w:rFonts w:ascii="Times New Roman" w:hAnsi="Times New Roman" w:cs="Times New Roman"/>
          <w:noProof/>
          <w:color w:val="C00000"/>
          <w:sz w:val="36"/>
          <w:szCs w:val="36"/>
          <w:lang w:val="ru-RU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page">
              <wp:posOffset>535414</wp:posOffset>
            </wp:positionH>
            <wp:positionV relativeFrom="paragraph">
              <wp:posOffset>106045</wp:posOffset>
            </wp:positionV>
            <wp:extent cx="1481958" cy="889007"/>
            <wp:effectExtent l="0" t="0" r="4445" b="6350"/>
            <wp:wrapSquare wrapText="bothSides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958" cy="889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126">
        <w:rPr>
          <w:rFonts w:ascii="Times New Roman" w:hAnsi="Times New Roman" w:cs="Times New Roman"/>
          <w:color w:val="C00000"/>
          <w:sz w:val="36"/>
          <w:szCs w:val="36"/>
          <w:lang w:val="ru-RU"/>
        </w:rPr>
        <w:t>ПРИПОДНИМАНИЕ ТУЛОВИЩА ИЗ ПОЛОЖЕНИИ НА ЖИВОТЕ.</w:t>
      </w:r>
    </w:p>
    <w:p w:rsidR="007B57A2" w:rsidRPr="007B57A2" w:rsidRDefault="007B57A2" w:rsidP="001B1CC3">
      <w:pPr>
        <w:pStyle w:val="af4"/>
        <w:tabs>
          <w:tab w:val="left" w:pos="2977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7B57A2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7B57A2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B57A2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животе</w:t>
      </w:r>
      <w:r w:rsidRPr="007B57A2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Pr="007B57A2">
        <w:rPr>
          <w:rFonts w:ascii="Times New Roman" w:hAnsi="Times New Roman" w:cs="Times New Roman"/>
          <w:spacing w:val="1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B57A2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зрос</w:t>
      </w:r>
      <w:r w:rsidRPr="007B57A2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7"/>
          <w:sz w:val="36"/>
          <w:szCs w:val="36"/>
          <w:lang w:val="ru-RU"/>
        </w:rPr>
        <w:t>м</w:t>
      </w:r>
      <w:r w:rsidRPr="007B57A2">
        <w:rPr>
          <w:rFonts w:ascii="Times New Roman" w:hAnsi="Times New Roman" w:cs="Times New Roman"/>
          <w:spacing w:val="-34"/>
          <w:sz w:val="36"/>
          <w:szCs w:val="36"/>
          <w:lang w:val="ru-RU"/>
        </w:rPr>
        <w:t>у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7B57A2">
        <w:rPr>
          <w:rFonts w:ascii="Times New Roman" w:hAnsi="Times New Roman" w:cs="Times New Roman"/>
          <w:spacing w:val="22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ый</w:t>
      </w:r>
      <w:r w:rsidRPr="007B57A2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3"/>
          <w:sz w:val="36"/>
          <w:szCs w:val="36"/>
          <w:lang w:val="ru-RU"/>
        </w:rPr>
        <w:t>к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ды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он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B57A2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указательные</w:t>
      </w:r>
      <w:r w:rsidRPr="007B57A2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пальцы</w:t>
      </w:r>
      <w:r w:rsidRPr="007B57A2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осторожно</w:t>
      </w:r>
      <w:r w:rsidRPr="007B57A2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приподнимает</w:t>
      </w:r>
      <w:r w:rsidRPr="007B57A2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7B57A2">
        <w:rPr>
          <w:rFonts w:ascii="Times New Roman" w:hAnsi="Times New Roman" w:cs="Times New Roman"/>
          <w:spacing w:val="-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ребенок.</w:t>
      </w:r>
    </w:p>
    <w:p w:rsidR="007B57A2" w:rsidRDefault="007B57A2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B57A2" w:rsidRDefault="007B57A2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B57A2" w:rsidRPr="007B57A2" w:rsidRDefault="007B57A2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48"/>
          <w:szCs w:val="48"/>
          <w:lang w:val="ru-RU"/>
        </w:rPr>
      </w:pPr>
    </w:p>
    <w:p w:rsidR="007B57A2" w:rsidRPr="007B57A2" w:rsidRDefault="007B57A2" w:rsidP="001B1CC3">
      <w:pPr>
        <w:tabs>
          <w:tab w:val="left" w:pos="3119"/>
        </w:tabs>
        <w:spacing w:line="200" w:lineRule="atLeast"/>
        <w:ind w:left="2977"/>
        <w:jc w:val="center"/>
        <w:rPr>
          <w:rFonts w:ascii="Times New Roman" w:eastAsia="Arial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page">
              <wp:posOffset>283517</wp:posOffset>
            </wp:positionH>
            <wp:positionV relativeFrom="paragraph">
              <wp:posOffset>910568</wp:posOffset>
            </wp:positionV>
            <wp:extent cx="1718310" cy="1029335"/>
            <wp:effectExtent l="0" t="0" r="0" b="0"/>
            <wp:wrapSquare wrapText="bothSides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7A2">
        <w:rPr>
          <w:rFonts w:ascii="Times New Roman" w:hAnsi="Times New Roman" w:cs="Times New Roman"/>
          <w:sz w:val="48"/>
          <w:szCs w:val="48"/>
        </w:rPr>
        <w:tab/>
      </w:r>
      <w:r w:rsidRPr="007B57A2">
        <w:rPr>
          <w:rFonts w:ascii="Times New Roman" w:eastAsia="Arial" w:hAnsi="Times New Roman" w:cs="Times New Roman"/>
          <w:b/>
          <w:sz w:val="48"/>
          <w:szCs w:val="48"/>
        </w:rPr>
        <w:t>Гимнастический комплекс упражнений для детей</w:t>
      </w:r>
      <w:r>
        <w:rPr>
          <w:rFonts w:ascii="Times New Roman" w:eastAsia="Arial" w:hAnsi="Times New Roman" w:cs="Times New Roman"/>
          <w:b/>
          <w:sz w:val="48"/>
          <w:szCs w:val="48"/>
        </w:rPr>
        <w:t xml:space="preserve">                                            </w:t>
      </w:r>
      <w:r w:rsidRPr="007B57A2">
        <w:rPr>
          <w:rFonts w:ascii="Times New Roman" w:eastAsia="Arial" w:hAnsi="Times New Roman" w:cs="Times New Roman"/>
          <w:b/>
          <w:sz w:val="48"/>
          <w:szCs w:val="48"/>
        </w:rPr>
        <w:t xml:space="preserve"> 10-14 месяцев</w:t>
      </w:r>
    </w:p>
    <w:p w:rsidR="007B57A2" w:rsidRPr="00286126" w:rsidRDefault="007B57A2" w:rsidP="001B1CC3">
      <w:pPr>
        <w:pStyle w:val="1"/>
        <w:widowControl w:val="0"/>
        <w:numPr>
          <w:ilvl w:val="0"/>
          <w:numId w:val="32"/>
        </w:numPr>
        <w:tabs>
          <w:tab w:val="left" w:pos="3119"/>
          <w:tab w:val="left" w:pos="4130"/>
        </w:tabs>
        <w:spacing w:before="93" w:after="0"/>
        <w:ind w:left="2977" w:right="0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Сгибание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z w:val="36"/>
          <w:szCs w:val="36"/>
        </w:rPr>
        <w:t>и</w:t>
      </w:r>
      <w:r w:rsidRPr="00286126">
        <w:rPr>
          <w:rFonts w:ascii="Times New Roman" w:hAnsi="Times New Roman" w:cs="Times New Roman"/>
          <w:color w:val="C00000"/>
          <w:spacing w:val="-8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разгибание</w:t>
      </w:r>
      <w:r w:rsidRPr="00286126">
        <w:rPr>
          <w:rFonts w:ascii="Times New Roman" w:hAnsi="Times New Roman" w:cs="Times New Roman"/>
          <w:color w:val="C00000"/>
          <w:spacing w:val="-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рук.</w:t>
      </w:r>
    </w:p>
    <w:p w:rsidR="007B57A2" w:rsidRPr="007B57A2" w:rsidRDefault="007B57A2" w:rsidP="001B1CC3">
      <w:pPr>
        <w:pStyle w:val="af4"/>
        <w:tabs>
          <w:tab w:val="left" w:pos="3119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B57A2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вкладывает</w:t>
      </w:r>
      <w:r w:rsidRPr="007B57A2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ладони</w:t>
      </w:r>
      <w:r w:rsidRPr="007B57A2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B57A2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большие</w:t>
      </w:r>
      <w:r w:rsidRPr="007B57A2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пальцы</w:t>
      </w:r>
      <w:r w:rsidRPr="007B57A2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начинает</w:t>
      </w:r>
      <w:r w:rsidRPr="007B57A2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ритмично</w:t>
      </w:r>
      <w:r w:rsidRPr="007B57A2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сгибать</w:t>
      </w:r>
      <w:r w:rsidRPr="007B57A2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разгибать</w:t>
      </w:r>
      <w:r w:rsidRPr="007B57A2">
        <w:rPr>
          <w:rFonts w:ascii="Times New Roman" w:hAnsi="Times New Roman" w:cs="Times New Roman"/>
          <w:spacing w:val="37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ег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руки.</w:t>
      </w:r>
    </w:p>
    <w:p w:rsidR="007B57A2" w:rsidRPr="00286126" w:rsidRDefault="007B57A2" w:rsidP="001B1CC3">
      <w:pPr>
        <w:pStyle w:val="af4"/>
        <w:tabs>
          <w:tab w:val="left" w:pos="3119"/>
          <w:tab w:val="left" w:pos="6505"/>
        </w:tabs>
        <w:spacing w:line="268" w:lineRule="auto"/>
        <w:ind w:left="2977" w:right="169"/>
        <w:jc w:val="both"/>
        <w:rPr>
          <w:rFonts w:ascii="Times New Roman" w:hAnsi="Times New Roman" w:cs="Times New Roman"/>
          <w:color w:val="C00000"/>
          <w:sz w:val="36"/>
          <w:szCs w:val="36"/>
          <w:lang w:val="ru-RU"/>
        </w:rPr>
      </w:pPr>
      <w:r w:rsidRPr="007B57A2"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-251257</wp:posOffset>
            </wp:positionH>
            <wp:positionV relativeFrom="paragraph">
              <wp:posOffset>344914</wp:posOffset>
            </wp:positionV>
            <wp:extent cx="1797269" cy="1106713"/>
            <wp:effectExtent l="0" t="0" r="0" b="0"/>
            <wp:wrapNone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269" cy="1106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7A2" w:rsidRPr="00286126" w:rsidRDefault="004769A2" w:rsidP="001B1CC3">
      <w:pPr>
        <w:pStyle w:val="1"/>
        <w:widowControl w:val="0"/>
        <w:numPr>
          <w:ilvl w:val="0"/>
          <w:numId w:val="32"/>
        </w:numPr>
        <w:tabs>
          <w:tab w:val="left" w:pos="3119"/>
          <w:tab w:val="left" w:pos="3828"/>
        </w:tabs>
        <w:spacing w:after="0"/>
        <w:ind w:left="2977" w:right="0" w:hanging="309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 xml:space="preserve">            </w:t>
      </w:r>
      <w:r w:rsidR="007B57A2"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Скользящие</w:t>
      </w:r>
      <w:r w:rsidR="007B57A2"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="007B57A2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шаги</w:t>
      </w:r>
      <w:r w:rsidR="007B57A2" w:rsidRPr="00286126">
        <w:rPr>
          <w:rFonts w:ascii="Times New Roman" w:hAnsi="Times New Roman" w:cs="Times New Roman"/>
          <w:color w:val="C00000"/>
          <w:spacing w:val="-5"/>
          <w:sz w:val="36"/>
          <w:szCs w:val="36"/>
        </w:rPr>
        <w:t xml:space="preserve"> </w:t>
      </w:r>
      <w:r w:rsidR="007B57A2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по</w:t>
      </w:r>
      <w:r w:rsidR="007B57A2"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="007B57A2"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палочке.</w:t>
      </w:r>
    </w:p>
    <w:p w:rsidR="007B57A2" w:rsidRPr="007B57A2" w:rsidRDefault="007B57A2" w:rsidP="001B1CC3">
      <w:pPr>
        <w:pStyle w:val="af4"/>
        <w:tabs>
          <w:tab w:val="left" w:pos="3119"/>
          <w:tab w:val="left" w:pos="3828"/>
        </w:tabs>
        <w:spacing w:line="268" w:lineRule="auto"/>
        <w:ind w:left="2977" w:right="172"/>
        <w:jc w:val="both"/>
        <w:rPr>
          <w:rFonts w:ascii="Times New Roman" w:hAnsi="Times New Roman" w:cs="Times New Roman"/>
          <w:sz w:val="36"/>
          <w:szCs w:val="36"/>
        </w:rPr>
      </w:pP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7B57A2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7B57A2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B57A2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спине,</w:t>
      </w:r>
      <w:r w:rsidRPr="007B57A2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7B57A2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колени</w:t>
      </w:r>
      <w:r w:rsidRPr="007B57A2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приведены</w:t>
      </w:r>
      <w:r w:rsidRPr="007B57A2">
        <w:rPr>
          <w:rFonts w:ascii="Times New Roman" w:hAnsi="Times New Roman" w:cs="Times New Roman"/>
          <w:spacing w:val="3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B57A2">
        <w:rPr>
          <w:rFonts w:ascii="Times New Roman" w:hAnsi="Times New Roman" w:cs="Times New Roman"/>
          <w:spacing w:val="43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5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.</w:t>
      </w:r>
      <w:r w:rsidRPr="007B57A2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лый</w:t>
      </w:r>
      <w:r w:rsidRPr="007B57A2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ри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има</w:t>
      </w:r>
      <w:r w:rsidRPr="007B57A2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pacing w:val="2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ч</w:t>
      </w:r>
      <w:r w:rsidRPr="007B57A2">
        <w:rPr>
          <w:rFonts w:ascii="Times New Roman" w:hAnsi="Times New Roman" w:cs="Times New Roman"/>
          <w:spacing w:val="7"/>
          <w:sz w:val="36"/>
          <w:szCs w:val="36"/>
          <w:lang w:val="ru-RU"/>
        </w:rPr>
        <w:t>к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7B57A2">
        <w:rPr>
          <w:rFonts w:ascii="Times New Roman" w:hAnsi="Times New Roman" w:cs="Times New Roman"/>
          <w:spacing w:val="22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7B57A2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ам</w:t>
      </w:r>
      <w:r w:rsidRPr="007B57A2">
        <w:rPr>
          <w:rFonts w:ascii="Times New Roman" w:hAnsi="Times New Roman" w:cs="Times New Roman"/>
          <w:spacing w:val="-1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B57A2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ритмично</w:t>
      </w:r>
      <w:r w:rsidRPr="007B57A2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надавливает</w:t>
      </w:r>
      <w:r w:rsidRPr="007B57A2">
        <w:rPr>
          <w:rFonts w:ascii="Times New Roman" w:hAnsi="Times New Roman" w:cs="Times New Roman"/>
          <w:spacing w:val="2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B57A2">
        <w:rPr>
          <w:rFonts w:ascii="Times New Roman" w:hAnsi="Times New Roman" w:cs="Times New Roman"/>
          <w:spacing w:val="2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них.</w:t>
      </w:r>
      <w:r w:rsidRPr="007B57A2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5"/>
          <w:sz w:val="36"/>
          <w:szCs w:val="36"/>
        </w:rPr>
        <w:t>Р</w:t>
      </w:r>
      <w:r w:rsidRPr="007B57A2">
        <w:rPr>
          <w:rFonts w:ascii="Times New Roman" w:hAnsi="Times New Roman" w:cs="Times New Roman"/>
          <w:spacing w:val="-4"/>
          <w:sz w:val="36"/>
          <w:szCs w:val="36"/>
        </w:rPr>
        <w:t>е</w:t>
      </w:r>
      <w:r w:rsidRPr="007B57A2">
        <w:rPr>
          <w:rFonts w:ascii="Times New Roman" w:hAnsi="Times New Roman" w:cs="Times New Roman"/>
          <w:spacing w:val="-5"/>
          <w:sz w:val="36"/>
          <w:szCs w:val="36"/>
        </w:rPr>
        <w:t>б</w:t>
      </w:r>
      <w:r w:rsidRPr="007B57A2">
        <w:rPr>
          <w:rFonts w:ascii="Times New Roman" w:hAnsi="Times New Roman" w:cs="Times New Roman"/>
          <w:spacing w:val="-4"/>
          <w:sz w:val="36"/>
          <w:szCs w:val="36"/>
        </w:rPr>
        <w:t>ен</w:t>
      </w:r>
      <w:r w:rsidRPr="007B57A2">
        <w:rPr>
          <w:rFonts w:ascii="Times New Roman" w:hAnsi="Times New Roman" w:cs="Times New Roman"/>
          <w:spacing w:val="-5"/>
          <w:sz w:val="36"/>
          <w:szCs w:val="36"/>
        </w:rPr>
        <w:t>ок</w:t>
      </w:r>
      <w:proofErr w:type="spellEnd"/>
      <w:r w:rsidRPr="007B57A2">
        <w:rPr>
          <w:rFonts w:ascii="Times New Roman" w:hAnsi="Times New Roman" w:cs="Times New Roman"/>
          <w:spacing w:val="28"/>
          <w:w w:val="99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3"/>
          <w:sz w:val="36"/>
          <w:szCs w:val="36"/>
        </w:rPr>
        <w:t>выполняет</w:t>
      </w:r>
      <w:proofErr w:type="spellEnd"/>
      <w:r w:rsidRPr="007B57A2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1"/>
          <w:sz w:val="36"/>
          <w:szCs w:val="36"/>
        </w:rPr>
        <w:t>скользящие</w:t>
      </w:r>
      <w:proofErr w:type="spellEnd"/>
      <w:r w:rsidRPr="007B57A2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1"/>
          <w:sz w:val="36"/>
          <w:szCs w:val="36"/>
        </w:rPr>
        <w:t>шаги</w:t>
      </w:r>
      <w:proofErr w:type="spellEnd"/>
      <w:r w:rsidRPr="007B57A2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z w:val="36"/>
          <w:szCs w:val="36"/>
        </w:rPr>
        <w:t>по</w:t>
      </w:r>
      <w:proofErr w:type="spellEnd"/>
      <w:r w:rsidRPr="007B57A2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1"/>
          <w:sz w:val="36"/>
          <w:szCs w:val="36"/>
        </w:rPr>
        <w:t>палочке</w:t>
      </w:r>
      <w:proofErr w:type="spellEnd"/>
      <w:r w:rsidRPr="007B57A2">
        <w:rPr>
          <w:rFonts w:ascii="Times New Roman" w:hAnsi="Times New Roman" w:cs="Times New Roman"/>
          <w:spacing w:val="-1"/>
          <w:sz w:val="36"/>
          <w:szCs w:val="36"/>
        </w:rPr>
        <w:t>.</w:t>
      </w:r>
    </w:p>
    <w:p w:rsidR="007B57A2" w:rsidRDefault="007B57A2" w:rsidP="001B1CC3">
      <w:pPr>
        <w:pStyle w:val="af4"/>
        <w:tabs>
          <w:tab w:val="left" w:pos="3119"/>
        </w:tabs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7B57A2" w:rsidRPr="007B57A2" w:rsidRDefault="007B57A2" w:rsidP="001B1CC3">
      <w:pPr>
        <w:pStyle w:val="1"/>
        <w:widowControl w:val="0"/>
        <w:numPr>
          <w:ilvl w:val="0"/>
          <w:numId w:val="32"/>
        </w:numPr>
        <w:tabs>
          <w:tab w:val="left" w:pos="3119"/>
          <w:tab w:val="left" w:pos="4130"/>
        </w:tabs>
        <w:spacing w:after="0"/>
        <w:ind w:left="2977" w:right="0" w:hanging="309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756544" behindDoc="0" locked="0" layoutInCell="1" allowOverlap="1" wp14:anchorId="248CEB14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473200" cy="1988185"/>
            <wp:effectExtent l="0" t="0" r="0" b="0"/>
            <wp:wrapSquare wrapText="bothSides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47" cy="199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769A2">
        <w:rPr>
          <w:rFonts w:ascii="Times New Roman" w:hAnsi="Times New Roman" w:cs="Times New Roman"/>
          <w:spacing w:val="-2"/>
          <w:sz w:val="36"/>
          <w:szCs w:val="36"/>
        </w:rPr>
        <w:t xml:space="preserve">           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Поворот</w:t>
      </w:r>
      <w:r w:rsidRPr="00855927">
        <w:rPr>
          <w:rFonts w:ascii="Times New Roman" w:hAnsi="Times New Roman" w:cs="Times New Roman"/>
          <w:color w:val="004E6C" w:themeColor="accent2" w:themeShade="80"/>
          <w:spacing w:val="-9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со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спины</w:t>
      </w:r>
      <w:r w:rsidRPr="00855927">
        <w:rPr>
          <w:rFonts w:ascii="Times New Roman" w:hAnsi="Times New Roman" w:cs="Times New Roman"/>
          <w:color w:val="004E6C" w:themeColor="accent2" w:themeShade="80"/>
          <w:spacing w:val="-5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на</w:t>
      </w:r>
      <w:r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3"/>
          <w:sz w:val="36"/>
          <w:szCs w:val="36"/>
        </w:rPr>
        <w:t>живот</w:t>
      </w:r>
      <w:r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z w:val="36"/>
          <w:szCs w:val="36"/>
        </w:rPr>
        <w:t>в</w:t>
      </w:r>
      <w:r w:rsidRPr="00855927">
        <w:rPr>
          <w:rFonts w:ascii="Times New Roman" w:hAnsi="Times New Roman" w:cs="Times New Roman"/>
          <w:color w:val="004E6C" w:themeColor="accent2" w:themeShade="80"/>
          <w:spacing w:val="-7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1"/>
          <w:sz w:val="36"/>
          <w:szCs w:val="36"/>
        </w:rPr>
        <w:t>обе</w:t>
      </w:r>
      <w:r w:rsidRPr="00855927">
        <w:rPr>
          <w:rFonts w:ascii="Times New Roman" w:hAnsi="Times New Roman" w:cs="Times New Roman"/>
          <w:color w:val="004E6C" w:themeColor="accent2" w:themeShade="80"/>
          <w:spacing w:val="-6"/>
          <w:sz w:val="36"/>
          <w:szCs w:val="36"/>
        </w:rPr>
        <w:t xml:space="preserve"> </w:t>
      </w:r>
      <w:r w:rsidRPr="00855927">
        <w:rPr>
          <w:rFonts w:ascii="Times New Roman" w:hAnsi="Times New Roman" w:cs="Times New Roman"/>
          <w:color w:val="004E6C" w:themeColor="accent2" w:themeShade="80"/>
          <w:spacing w:val="-2"/>
          <w:sz w:val="36"/>
          <w:szCs w:val="36"/>
        </w:rPr>
        <w:t>стороны</w:t>
      </w:r>
    </w:p>
    <w:p w:rsidR="007B57A2" w:rsidRPr="007B57A2" w:rsidRDefault="007B57A2" w:rsidP="001B1CC3">
      <w:pPr>
        <w:pStyle w:val="af4"/>
        <w:tabs>
          <w:tab w:val="left" w:pos="3119"/>
        </w:tabs>
        <w:spacing w:line="268" w:lineRule="auto"/>
        <w:ind w:left="2977" w:right="164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7B57A2">
        <w:rPr>
          <w:rFonts w:ascii="Times New Roman" w:hAnsi="Times New Roman" w:cs="Times New Roman"/>
          <w:spacing w:val="4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7B57A2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7B57A2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7B57A2">
        <w:rPr>
          <w:rFonts w:ascii="Times New Roman" w:hAnsi="Times New Roman" w:cs="Times New Roman"/>
          <w:spacing w:val="4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B57A2">
        <w:rPr>
          <w:rFonts w:ascii="Times New Roman" w:hAnsi="Times New Roman" w:cs="Times New Roman"/>
          <w:spacing w:val="52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правой</w:t>
      </w:r>
      <w:r w:rsidRPr="007B57A2">
        <w:rPr>
          <w:rFonts w:ascii="Times New Roman" w:hAnsi="Times New Roman" w:cs="Times New Roman"/>
          <w:spacing w:val="4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7B57A2">
        <w:rPr>
          <w:rFonts w:ascii="Times New Roman" w:hAnsi="Times New Roman" w:cs="Times New Roman"/>
          <w:spacing w:val="30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удерживает</w:t>
      </w:r>
      <w:r w:rsidRPr="007B57A2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7B57A2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7B57A2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левой</w:t>
      </w:r>
      <w:r w:rsidRPr="007B57A2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рукой</w:t>
      </w:r>
      <w:r w:rsidRPr="007B57A2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держит</w:t>
      </w:r>
      <w:r w:rsidRPr="007B57A2">
        <w:rPr>
          <w:rFonts w:ascii="Times New Roman" w:hAnsi="Times New Roman" w:cs="Times New Roman"/>
          <w:spacing w:val="2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левую</w:t>
      </w:r>
      <w:r w:rsidRPr="007B57A2">
        <w:rPr>
          <w:rFonts w:ascii="Times New Roman" w:hAnsi="Times New Roman" w:cs="Times New Roman"/>
          <w:spacing w:val="2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руку</w:t>
      </w:r>
      <w:r w:rsidRPr="007B57A2">
        <w:rPr>
          <w:rFonts w:ascii="Times New Roman" w:hAnsi="Times New Roman" w:cs="Times New Roman"/>
          <w:spacing w:val="17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малыша.</w:t>
      </w:r>
      <w:r w:rsidRPr="007B57A2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7B57A2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поворачивает</w:t>
      </w:r>
      <w:r w:rsidRPr="007B57A2">
        <w:rPr>
          <w:rFonts w:ascii="Times New Roman" w:hAnsi="Times New Roman" w:cs="Times New Roman"/>
          <w:spacing w:val="1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ноги</w:t>
      </w:r>
      <w:r w:rsidRPr="007B57A2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таз</w:t>
      </w:r>
      <w:r w:rsidRPr="007B57A2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7B57A2">
        <w:rPr>
          <w:rFonts w:ascii="Times New Roman" w:hAnsi="Times New Roman" w:cs="Times New Roman"/>
          <w:spacing w:val="16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влево.</w:t>
      </w:r>
      <w:r w:rsidRPr="007B57A2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Вслед</w:t>
      </w:r>
      <w:r w:rsidRPr="007B57A2">
        <w:rPr>
          <w:rFonts w:ascii="Times New Roman" w:hAnsi="Times New Roman" w:cs="Times New Roman"/>
          <w:spacing w:val="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7B57A2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Pr="007B57A2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ребенок</w:t>
      </w:r>
      <w:r w:rsidRPr="007B57A2">
        <w:rPr>
          <w:rFonts w:ascii="Times New Roman" w:hAnsi="Times New Roman" w:cs="Times New Roman"/>
          <w:spacing w:val="20"/>
          <w:w w:val="99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ерн</w:t>
      </w:r>
      <w:r w:rsidRPr="007B57A2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8"/>
          <w:sz w:val="36"/>
          <w:szCs w:val="36"/>
          <w:lang w:val="ru-RU"/>
        </w:rPr>
        <w:t>г</w:t>
      </w:r>
      <w:r w:rsidRPr="007B57A2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2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2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7B57A2">
        <w:rPr>
          <w:rFonts w:ascii="Times New Roman" w:hAnsi="Times New Roman" w:cs="Times New Roman"/>
          <w:spacing w:val="-10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ч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ере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ерн</w:t>
      </w:r>
      <w:r w:rsidRPr="007B57A2">
        <w:rPr>
          <w:rFonts w:ascii="Times New Roman" w:hAnsi="Times New Roman" w:cs="Times New Roman"/>
          <w:spacing w:val="-8"/>
          <w:sz w:val="36"/>
          <w:szCs w:val="36"/>
          <w:lang w:val="ru-RU"/>
        </w:rPr>
        <w:t>е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ся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7B57A2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7B57A2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7B57A2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7B57A2">
        <w:rPr>
          <w:rFonts w:ascii="Times New Roman" w:hAnsi="Times New Roman" w:cs="Times New Roman"/>
          <w:spacing w:val="-4"/>
          <w:sz w:val="36"/>
          <w:szCs w:val="36"/>
          <w:lang w:val="ru-RU"/>
        </w:rPr>
        <w:t>о</w:t>
      </w:r>
      <w:r w:rsidRPr="007B57A2">
        <w:rPr>
          <w:rFonts w:ascii="Times New Roman" w:hAnsi="Times New Roman" w:cs="Times New Roman"/>
          <w:spacing w:val="-33"/>
          <w:sz w:val="36"/>
          <w:szCs w:val="36"/>
          <w:lang w:val="ru-RU"/>
        </w:rPr>
        <w:t>т</w:t>
      </w:r>
      <w:r w:rsidRPr="007B57A2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7B57A2" w:rsidRPr="007B57A2" w:rsidRDefault="007B57A2" w:rsidP="001B1CC3">
      <w:pPr>
        <w:pStyle w:val="af4"/>
        <w:tabs>
          <w:tab w:val="left" w:pos="3119"/>
        </w:tabs>
        <w:spacing w:before="121"/>
        <w:ind w:left="2977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pacing w:val="-1"/>
          <w:sz w:val="36"/>
          <w:szCs w:val="36"/>
          <w:lang w:val="ru-RU"/>
        </w:rPr>
        <w:t xml:space="preserve">        </w:t>
      </w:r>
      <w:proofErr w:type="spellStart"/>
      <w:r w:rsidRPr="007B57A2">
        <w:rPr>
          <w:rFonts w:ascii="Times New Roman" w:hAnsi="Times New Roman" w:cs="Times New Roman"/>
          <w:spacing w:val="-1"/>
          <w:sz w:val="36"/>
          <w:szCs w:val="36"/>
        </w:rPr>
        <w:t>Аналогично</w:t>
      </w:r>
      <w:proofErr w:type="spellEnd"/>
      <w:r w:rsidRPr="007B57A2">
        <w:rPr>
          <w:rFonts w:ascii="Times New Roman" w:hAnsi="Times New Roman" w:cs="Times New Roman"/>
          <w:spacing w:val="-1"/>
          <w:sz w:val="36"/>
          <w:szCs w:val="36"/>
        </w:rPr>
        <w:t>,</w:t>
      </w:r>
      <w:r w:rsidRPr="007B57A2">
        <w:rPr>
          <w:rFonts w:ascii="Times New Roman" w:hAnsi="Times New Roman" w:cs="Times New Roman"/>
          <w:spacing w:val="-6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3"/>
          <w:sz w:val="36"/>
          <w:szCs w:val="36"/>
        </w:rPr>
        <w:t>выполняется</w:t>
      </w:r>
      <w:proofErr w:type="spellEnd"/>
      <w:r w:rsidRPr="007B57A2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3"/>
          <w:sz w:val="36"/>
          <w:szCs w:val="36"/>
        </w:rPr>
        <w:t>поворот</w:t>
      </w:r>
      <w:proofErr w:type="spellEnd"/>
      <w:r w:rsidRPr="007B57A2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proofErr w:type="spellStart"/>
      <w:r w:rsidRPr="007B57A2">
        <w:rPr>
          <w:rFonts w:ascii="Times New Roman" w:hAnsi="Times New Roman" w:cs="Times New Roman"/>
          <w:spacing w:val="-2"/>
          <w:sz w:val="36"/>
          <w:szCs w:val="36"/>
        </w:rPr>
        <w:t>вправо</w:t>
      </w:r>
      <w:proofErr w:type="spellEnd"/>
      <w:r w:rsidRPr="007B57A2">
        <w:rPr>
          <w:rFonts w:ascii="Times New Roman" w:hAnsi="Times New Roman" w:cs="Times New Roman"/>
          <w:spacing w:val="-2"/>
          <w:sz w:val="36"/>
          <w:szCs w:val="36"/>
        </w:rPr>
        <w:t>.</w:t>
      </w:r>
    </w:p>
    <w:p w:rsidR="006A5086" w:rsidRDefault="007B57A2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3943350</wp:posOffset>
            </wp:positionV>
            <wp:extent cx="2254250" cy="2564130"/>
            <wp:effectExtent l="0" t="0" r="0" b="762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22C">
        <w:rPr>
          <w:rFonts w:ascii="Times New Roman" w:hAnsi="Times New Roman" w:cs="Times New Roman"/>
          <w:noProof/>
          <w:sz w:val="36"/>
          <w:szCs w:val="36"/>
          <w:lang w:val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page">
              <wp:posOffset>427990</wp:posOffset>
            </wp:positionH>
            <wp:positionV relativeFrom="paragraph">
              <wp:posOffset>5943600</wp:posOffset>
            </wp:positionV>
            <wp:extent cx="2254250" cy="1605280"/>
            <wp:effectExtent l="0" t="0" r="0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5086" w:rsidRDefault="006A5086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98680B" w:rsidRPr="006A5086" w:rsidRDefault="0098680B" w:rsidP="001B1CC3">
      <w:pPr>
        <w:pStyle w:val="af4"/>
        <w:spacing w:line="268" w:lineRule="auto"/>
        <w:ind w:left="2977" w:right="16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E846BA" w:rsidRPr="00286126" w:rsidRDefault="007B57A2" w:rsidP="001B1CC3">
      <w:pPr>
        <w:widowControl w:val="0"/>
        <w:numPr>
          <w:ilvl w:val="0"/>
          <w:numId w:val="32"/>
        </w:numPr>
        <w:tabs>
          <w:tab w:val="left" w:pos="4334"/>
        </w:tabs>
        <w:spacing w:before="0" w:after="0" w:line="268" w:lineRule="auto"/>
        <w:ind w:left="2977" w:right="172" w:firstLine="0"/>
        <w:jc w:val="both"/>
        <w:rPr>
          <w:rFonts w:ascii="Times New Roman" w:eastAsia="Arial" w:hAnsi="Times New Roman" w:cs="Times New Roman"/>
          <w:color w:val="C00000"/>
          <w:sz w:val="36"/>
          <w:szCs w:val="36"/>
        </w:rPr>
      </w:pPr>
      <w:bookmarkStart w:id="3" w:name="_GoBack"/>
      <w:r w:rsidRPr="00286126"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58592" behindDoc="0" locked="0" layoutInCell="1" allowOverlap="1" wp14:anchorId="4E0094DE">
            <wp:simplePos x="0" y="0"/>
            <wp:positionH relativeFrom="margin">
              <wp:align>left</wp:align>
            </wp:positionH>
            <wp:positionV relativeFrom="paragraph">
              <wp:posOffset>257441</wp:posOffset>
            </wp:positionV>
            <wp:extent cx="1450428" cy="1047531"/>
            <wp:effectExtent l="0" t="0" r="0" b="635"/>
            <wp:wrapSquare wrapText="bothSides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428" cy="1047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r w:rsidRPr="00286126">
        <w:rPr>
          <w:rFonts w:ascii="Times New Roman" w:eastAsia="Arial" w:hAnsi="Times New Roman" w:cs="Times New Roman"/>
          <w:bCs/>
          <w:color w:val="CC0000"/>
          <w:spacing w:val="-2"/>
          <w:sz w:val="36"/>
          <w:szCs w:val="36"/>
        </w:rPr>
        <w:t>П</w:t>
      </w:r>
      <w:r w:rsidR="00E846BA" w:rsidRPr="00286126">
        <w:rPr>
          <w:rFonts w:ascii="Times New Roman" w:eastAsia="Arial" w:hAnsi="Times New Roman" w:cs="Times New Roman"/>
          <w:bCs/>
          <w:color w:val="CC0000"/>
          <w:spacing w:val="-2"/>
          <w:sz w:val="36"/>
          <w:szCs w:val="36"/>
        </w:rPr>
        <w:t xml:space="preserve">РИПОДНИМАНИЕ ТЕЛА ИЗ ПОЛОЖЕНИЯ </w:t>
      </w:r>
      <w:proofErr w:type="gramStart"/>
      <w:r w:rsidR="00E846BA" w:rsidRPr="00286126">
        <w:rPr>
          <w:rFonts w:ascii="Times New Roman" w:eastAsia="Arial" w:hAnsi="Times New Roman" w:cs="Times New Roman"/>
          <w:bCs/>
          <w:color w:val="CC0000"/>
          <w:spacing w:val="-2"/>
          <w:sz w:val="36"/>
          <w:szCs w:val="36"/>
        </w:rPr>
        <w:t xml:space="preserve">НА </w:t>
      </w:r>
      <w:r w:rsidRPr="00286126">
        <w:rPr>
          <w:rFonts w:ascii="Times New Roman" w:eastAsia="Arial" w:hAnsi="Times New Roman" w:cs="Times New Roman"/>
          <w:bCs/>
          <w:color w:val="CC0000"/>
          <w:spacing w:val="40"/>
          <w:sz w:val="36"/>
          <w:szCs w:val="36"/>
        </w:rPr>
        <w:t xml:space="preserve"> </w:t>
      </w:r>
      <w:r w:rsidR="00E846BA" w:rsidRPr="00286126">
        <w:rPr>
          <w:rFonts w:ascii="Times New Roman" w:eastAsia="Arial" w:hAnsi="Times New Roman" w:cs="Times New Roman"/>
          <w:bCs/>
          <w:color w:val="CC0000"/>
          <w:spacing w:val="-1"/>
          <w:sz w:val="36"/>
          <w:szCs w:val="36"/>
        </w:rPr>
        <w:t>ЖИВОТЕ</w:t>
      </w:r>
      <w:proofErr w:type="gramEnd"/>
      <w:r w:rsidRPr="00286126">
        <w:rPr>
          <w:rFonts w:ascii="Times New Roman" w:eastAsia="Arial" w:hAnsi="Times New Roman" w:cs="Times New Roman"/>
          <w:bCs/>
          <w:color w:val="CC0000"/>
          <w:spacing w:val="31"/>
          <w:sz w:val="36"/>
          <w:szCs w:val="36"/>
        </w:rPr>
        <w:t xml:space="preserve"> </w:t>
      </w:r>
    </w:p>
    <w:p w:rsidR="00E846BA" w:rsidRPr="00286126" w:rsidRDefault="007B57A2" w:rsidP="00E846BA">
      <w:pPr>
        <w:widowControl w:val="0"/>
        <w:tabs>
          <w:tab w:val="left" w:pos="4334"/>
        </w:tabs>
        <w:spacing w:before="0" w:after="0" w:line="268" w:lineRule="auto"/>
        <w:ind w:left="2977" w:right="172"/>
        <w:jc w:val="both"/>
        <w:rPr>
          <w:rFonts w:ascii="Times New Roman" w:eastAsia="Arial" w:hAnsi="Times New Roman" w:cs="Times New Roman"/>
          <w:bCs/>
          <w:color w:val="CC0000"/>
          <w:spacing w:val="50"/>
          <w:sz w:val="36"/>
          <w:szCs w:val="36"/>
        </w:rPr>
      </w:pPr>
      <w:r w:rsidRPr="00286126">
        <w:rPr>
          <w:rFonts w:ascii="Times New Roman" w:eastAsia="Arial" w:hAnsi="Times New Roman" w:cs="Times New Roman"/>
          <w:bCs/>
          <w:color w:val="C00000"/>
          <w:spacing w:val="50"/>
          <w:sz w:val="36"/>
          <w:szCs w:val="36"/>
        </w:rPr>
        <w:t xml:space="preserve"> </w:t>
      </w:r>
      <w:r w:rsidRPr="00286126">
        <w:rPr>
          <w:rFonts w:ascii="Times New Roman" w:eastAsia="Arial" w:hAnsi="Times New Roman" w:cs="Times New Roman"/>
          <w:bCs/>
          <w:color w:val="C00000"/>
          <w:spacing w:val="-1"/>
          <w:sz w:val="36"/>
          <w:szCs w:val="36"/>
        </w:rPr>
        <w:t>(1–2</w:t>
      </w:r>
      <w:r w:rsidRPr="00286126">
        <w:rPr>
          <w:rFonts w:ascii="Times New Roman" w:eastAsia="Arial" w:hAnsi="Times New Roman" w:cs="Times New Roman"/>
          <w:bCs/>
          <w:color w:val="C00000"/>
          <w:spacing w:val="51"/>
          <w:sz w:val="36"/>
          <w:szCs w:val="36"/>
        </w:rPr>
        <w:t xml:space="preserve"> </w:t>
      </w:r>
      <w:r w:rsidRPr="00286126">
        <w:rPr>
          <w:rFonts w:ascii="Times New Roman" w:eastAsia="Arial" w:hAnsi="Times New Roman" w:cs="Times New Roman"/>
          <w:bCs/>
          <w:color w:val="C00000"/>
          <w:spacing w:val="-1"/>
          <w:sz w:val="36"/>
          <w:szCs w:val="36"/>
        </w:rPr>
        <w:t>раза)</w:t>
      </w:r>
      <w:r w:rsidRPr="00286126">
        <w:rPr>
          <w:rFonts w:ascii="Times New Roman" w:eastAsia="Arial" w:hAnsi="Times New Roman" w:cs="Times New Roman"/>
          <w:bCs/>
          <w:color w:val="CC0000"/>
          <w:spacing w:val="-1"/>
          <w:sz w:val="36"/>
          <w:szCs w:val="36"/>
        </w:rPr>
        <w:t>.</w:t>
      </w:r>
      <w:proofErr w:type="spellStart"/>
      <w:r w:rsidRPr="00286126">
        <w:rPr>
          <w:rFonts w:ascii="Times New Roman" w:eastAsia="Arial" w:hAnsi="Times New Roman" w:cs="Times New Roman"/>
          <w:bCs/>
          <w:color w:val="CC0000"/>
          <w:spacing w:val="50"/>
          <w:sz w:val="36"/>
          <w:szCs w:val="36"/>
        </w:rPr>
        <w:t xml:space="preserve"> </w:t>
      </w:r>
      <w:proofErr w:type="spellEnd"/>
    </w:p>
    <w:p w:rsidR="007B57A2" w:rsidRPr="007B57A2" w:rsidRDefault="007B57A2" w:rsidP="00E846BA">
      <w:pPr>
        <w:widowControl w:val="0"/>
        <w:tabs>
          <w:tab w:val="left" w:pos="4334"/>
        </w:tabs>
        <w:spacing w:before="0" w:after="0" w:line="268" w:lineRule="auto"/>
        <w:ind w:left="2977" w:right="172"/>
        <w:jc w:val="both"/>
        <w:rPr>
          <w:rFonts w:ascii="Times New Roman" w:eastAsia="Arial" w:hAnsi="Times New Roman" w:cs="Times New Roman"/>
          <w:sz w:val="36"/>
          <w:szCs w:val="36"/>
        </w:rPr>
      </w:pP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>Р</w:t>
      </w:r>
      <w:r w:rsidRPr="007B57A2">
        <w:rPr>
          <w:rFonts w:ascii="Times New Roman" w:eastAsia="Arial" w:hAnsi="Times New Roman" w:cs="Times New Roman"/>
          <w:spacing w:val="-4"/>
          <w:sz w:val="36"/>
          <w:szCs w:val="36"/>
        </w:rPr>
        <w:t>е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>б</w:t>
      </w:r>
      <w:r w:rsidRPr="007B57A2">
        <w:rPr>
          <w:rFonts w:ascii="Times New Roman" w:eastAsia="Arial" w:hAnsi="Times New Roman" w:cs="Times New Roman"/>
          <w:spacing w:val="-4"/>
          <w:sz w:val="36"/>
          <w:szCs w:val="36"/>
        </w:rPr>
        <w:t>ен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>ок</w:t>
      </w:r>
      <w:r w:rsidRPr="007B57A2">
        <w:rPr>
          <w:rFonts w:ascii="Times New Roman" w:eastAsia="Arial" w:hAnsi="Times New Roman" w:cs="Times New Roman"/>
          <w:spacing w:val="50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лежит</w:t>
      </w:r>
      <w:r w:rsidRPr="007B57A2">
        <w:rPr>
          <w:rFonts w:ascii="Times New Roman" w:eastAsia="Arial" w:hAnsi="Times New Roman" w:cs="Times New Roman"/>
          <w:spacing w:val="48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на</w:t>
      </w:r>
      <w:r w:rsidRPr="007B57A2">
        <w:rPr>
          <w:rFonts w:ascii="Times New Roman" w:eastAsia="Arial" w:hAnsi="Times New Roman" w:cs="Times New Roman"/>
          <w:spacing w:val="50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3"/>
          <w:sz w:val="36"/>
          <w:szCs w:val="36"/>
        </w:rPr>
        <w:t>животе</w:t>
      </w:r>
      <w:r w:rsidRPr="007B57A2">
        <w:rPr>
          <w:rFonts w:ascii="Times New Roman" w:eastAsia="Arial" w:hAnsi="Times New Roman" w:cs="Times New Roman"/>
          <w:spacing w:val="21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но</w:t>
      </w:r>
      <w:r w:rsidRPr="007B57A2">
        <w:rPr>
          <w:rFonts w:ascii="Times New Roman" w:eastAsia="Arial" w:hAnsi="Times New Roman" w:cs="Times New Roman"/>
          <w:spacing w:val="-8"/>
          <w:sz w:val="36"/>
          <w:szCs w:val="36"/>
        </w:rPr>
        <w:t>г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ам</w:t>
      </w:r>
      <w:r w:rsidRPr="007B57A2">
        <w:rPr>
          <w:rFonts w:ascii="Times New Roman" w:eastAsia="Arial" w:hAnsi="Times New Roman" w:cs="Times New Roman"/>
          <w:sz w:val="36"/>
          <w:szCs w:val="36"/>
        </w:rPr>
        <w:t>и</w:t>
      </w:r>
      <w:r w:rsidRPr="007B57A2">
        <w:rPr>
          <w:rFonts w:ascii="Times New Roman" w:eastAsia="Arial" w:hAnsi="Times New Roman" w:cs="Times New Roman"/>
          <w:spacing w:val="6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z w:val="36"/>
          <w:szCs w:val="36"/>
        </w:rPr>
        <w:t>к</w:t>
      </w:r>
      <w:r w:rsidRPr="007B57A2">
        <w:rPr>
          <w:rFonts w:ascii="Times New Roman" w:eastAsia="Arial" w:hAnsi="Times New Roman" w:cs="Times New Roman"/>
          <w:spacing w:val="68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3"/>
          <w:sz w:val="36"/>
          <w:szCs w:val="36"/>
        </w:rPr>
        <w:t>в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зро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с</w:t>
      </w:r>
      <w:r w:rsidRPr="007B57A2">
        <w:rPr>
          <w:rFonts w:ascii="Times New Roman" w:eastAsia="Arial" w:hAnsi="Times New Roman" w:cs="Times New Roman"/>
          <w:spacing w:val="4"/>
          <w:sz w:val="36"/>
          <w:szCs w:val="36"/>
        </w:rPr>
        <w:t>л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о</w:t>
      </w:r>
      <w:r w:rsidRPr="007B57A2">
        <w:rPr>
          <w:rFonts w:ascii="Times New Roman" w:eastAsia="Arial" w:hAnsi="Times New Roman" w:cs="Times New Roman"/>
          <w:spacing w:val="5"/>
          <w:sz w:val="36"/>
          <w:szCs w:val="36"/>
        </w:rPr>
        <w:t>м</w:t>
      </w:r>
      <w:r w:rsidRPr="007B57A2">
        <w:rPr>
          <w:rFonts w:ascii="Times New Roman" w:eastAsia="Arial" w:hAnsi="Times New Roman" w:cs="Times New Roman"/>
          <w:spacing w:val="-32"/>
          <w:sz w:val="36"/>
          <w:szCs w:val="36"/>
        </w:rPr>
        <w:t>у</w:t>
      </w:r>
      <w:r w:rsidRPr="007B57A2">
        <w:rPr>
          <w:rFonts w:ascii="Times New Roman" w:eastAsia="Arial" w:hAnsi="Times New Roman" w:cs="Times New Roman"/>
          <w:sz w:val="36"/>
          <w:szCs w:val="36"/>
        </w:rPr>
        <w:t>,</w:t>
      </w:r>
      <w:r w:rsidRPr="007B57A2">
        <w:rPr>
          <w:rFonts w:ascii="Times New Roman" w:eastAsia="Arial" w:hAnsi="Times New Roman" w:cs="Times New Roman"/>
          <w:spacing w:val="69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1"/>
          <w:sz w:val="36"/>
          <w:szCs w:val="36"/>
        </w:rPr>
        <w:t>к</w:t>
      </w:r>
      <w:r w:rsidRPr="007B57A2">
        <w:rPr>
          <w:rFonts w:ascii="Times New Roman" w:eastAsia="Arial" w:hAnsi="Times New Roman" w:cs="Times New Roman"/>
          <w:spacing w:val="-6"/>
          <w:sz w:val="36"/>
          <w:szCs w:val="36"/>
        </w:rPr>
        <w:t>о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>т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ор</w:t>
      </w:r>
      <w:r w:rsidRPr="007B57A2">
        <w:rPr>
          <w:rFonts w:ascii="Times New Roman" w:eastAsia="Arial" w:hAnsi="Times New Roman" w:cs="Times New Roman"/>
          <w:sz w:val="36"/>
          <w:szCs w:val="36"/>
        </w:rPr>
        <w:t>ый</w:t>
      </w:r>
      <w:r w:rsidRPr="007B57A2">
        <w:rPr>
          <w:rFonts w:ascii="Times New Roman" w:eastAsia="Arial" w:hAnsi="Times New Roman" w:cs="Times New Roman"/>
          <w:spacing w:val="68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в</w:t>
      </w:r>
      <w:r w:rsidRPr="007B57A2">
        <w:rPr>
          <w:rFonts w:ascii="Times New Roman" w:eastAsia="Arial" w:hAnsi="Times New Roman" w:cs="Times New Roman"/>
          <w:spacing w:val="3"/>
          <w:sz w:val="36"/>
          <w:szCs w:val="36"/>
        </w:rPr>
        <w:t>к</w:t>
      </w:r>
      <w:r w:rsidRPr="007B57A2">
        <w:rPr>
          <w:rFonts w:ascii="Times New Roman" w:eastAsia="Arial" w:hAnsi="Times New Roman" w:cs="Times New Roman"/>
          <w:sz w:val="36"/>
          <w:szCs w:val="36"/>
        </w:rPr>
        <w:t>л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а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д</w:t>
      </w:r>
      <w:r w:rsidRPr="007B57A2">
        <w:rPr>
          <w:rFonts w:ascii="Times New Roman" w:eastAsia="Arial" w:hAnsi="Times New Roman" w:cs="Times New Roman"/>
          <w:spacing w:val="2"/>
          <w:sz w:val="36"/>
          <w:szCs w:val="36"/>
        </w:rPr>
        <w:t>ы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>в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а</w:t>
      </w:r>
      <w:r w:rsidRPr="007B57A2">
        <w:rPr>
          <w:rFonts w:ascii="Times New Roman" w:eastAsia="Arial" w:hAnsi="Times New Roman" w:cs="Times New Roman"/>
          <w:spacing w:val="-10"/>
          <w:sz w:val="36"/>
          <w:szCs w:val="36"/>
        </w:rPr>
        <w:t>е</w:t>
      </w:r>
      <w:r w:rsidRPr="007B57A2">
        <w:rPr>
          <w:rFonts w:ascii="Times New Roman" w:eastAsia="Arial" w:hAnsi="Times New Roman" w:cs="Times New Roman"/>
          <w:sz w:val="36"/>
          <w:szCs w:val="36"/>
        </w:rPr>
        <w:t>т</w:t>
      </w:r>
      <w:r w:rsidRPr="007B57A2">
        <w:rPr>
          <w:rFonts w:ascii="Times New Roman" w:eastAsia="Arial" w:hAnsi="Times New Roman" w:cs="Times New Roman"/>
          <w:spacing w:val="6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z w:val="36"/>
          <w:szCs w:val="36"/>
        </w:rPr>
        <w:t>в</w:t>
      </w:r>
      <w:r w:rsidRPr="007B57A2">
        <w:rPr>
          <w:rFonts w:ascii="Times New Roman" w:eastAsia="Arial" w:hAnsi="Times New Roman" w:cs="Times New Roman"/>
          <w:spacing w:val="6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р</w:t>
      </w:r>
      <w:r w:rsidRPr="007B57A2">
        <w:rPr>
          <w:rFonts w:ascii="Times New Roman" w:eastAsia="Arial" w:hAnsi="Times New Roman" w:cs="Times New Roman"/>
          <w:spacing w:val="-4"/>
          <w:sz w:val="36"/>
          <w:szCs w:val="36"/>
        </w:rPr>
        <w:t>у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к</w:t>
      </w:r>
      <w:r w:rsidRPr="007B57A2">
        <w:rPr>
          <w:rFonts w:ascii="Times New Roman" w:eastAsia="Arial" w:hAnsi="Times New Roman" w:cs="Times New Roman"/>
          <w:sz w:val="36"/>
          <w:szCs w:val="36"/>
        </w:rPr>
        <w:t>и</w:t>
      </w:r>
      <w:r w:rsidRPr="007B57A2">
        <w:rPr>
          <w:rFonts w:ascii="Times New Roman" w:eastAsia="Arial" w:hAnsi="Times New Roman" w:cs="Times New Roman"/>
          <w:w w:val="99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малыша</w:t>
      </w:r>
      <w:r w:rsidRPr="007B57A2">
        <w:rPr>
          <w:rFonts w:ascii="Times New Roman" w:eastAsia="Arial" w:hAnsi="Times New Roman" w:cs="Times New Roman"/>
          <w:spacing w:val="50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кольца</w:t>
      </w:r>
      <w:r w:rsidRPr="007B57A2">
        <w:rPr>
          <w:rFonts w:ascii="Times New Roman" w:eastAsia="Arial" w:hAnsi="Times New Roman" w:cs="Times New Roman"/>
          <w:spacing w:val="4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z w:val="36"/>
          <w:szCs w:val="36"/>
        </w:rPr>
        <w:t>и</w:t>
      </w:r>
      <w:r w:rsidRPr="007B57A2">
        <w:rPr>
          <w:rFonts w:ascii="Times New Roman" w:eastAsia="Arial" w:hAnsi="Times New Roman" w:cs="Times New Roman"/>
          <w:spacing w:val="50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осторожно</w:t>
      </w:r>
      <w:r w:rsidRPr="007B57A2">
        <w:rPr>
          <w:rFonts w:ascii="Times New Roman" w:eastAsia="Arial" w:hAnsi="Times New Roman" w:cs="Times New Roman"/>
          <w:spacing w:val="4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3"/>
          <w:sz w:val="36"/>
          <w:szCs w:val="36"/>
        </w:rPr>
        <w:t>поднимает</w:t>
      </w:r>
      <w:r w:rsidRPr="007B57A2">
        <w:rPr>
          <w:rFonts w:ascii="Times New Roman" w:eastAsia="Arial" w:hAnsi="Times New Roman" w:cs="Times New Roman"/>
          <w:spacing w:val="50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3"/>
          <w:sz w:val="36"/>
          <w:szCs w:val="36"/>
        </w:rPr>
        <w:t>его</w:t>
      </w:r>
      <w:r w:rsidRPr="007B57A2">
        <w:rPr>
          <w:rFonts w:ascii="Times New Roman" w:eastAsia="Arial" w:hAnsi="Times New Roman" w:cs="Times New Roman"/>
          <w:spacing w:val="4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руки</w:t>
      </w:r>
      <w:r w:rsidRPr="007B57A2">
        <w:rPr>
          <w:rFonts w:ascii="Times New Roman" w:eastAsia="Arial" w:hAnsi="Times New Roman" w:cs="Times New Roman"/>
          <w:spacing w:val="41"/>
          <w:w w:val="99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вверх,</w:t>
      </w:r>
      <w:r w:rsidRPr="007B57A2">
        <w:rPr>
          <w:rFonts w:ascii="Times New Roman" w:eastAsia="Arial" w:hAnsi="Times New Roman" w:cs="Times New Roman"/>
          <w:spacing w:val="-6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1"/>
          <w:sz w:val="36"/>
          <w:szCs w:val="36"/>
        </w:rPr>
        <w:t>добиваясь,</w:t>
      </w:r>
      <w:r w:rsidRPr="007B57A2">
        <w:rPr>
          <w:rFonts w:ascii="Times New Roman" w:eastAsia="Arial" w:hAnsi="Times New Roman" w:cs="Times New Roman"/>
          <w:spacing w:val="-7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чтобы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ребенок</w:t>
      </w:r>
      <w:r w:rsidRPr="007B57A2">
        <w:rPr>
          <w:rFonts w:ascii="Times New Roman" w:eastAsia="Arial" w:hAnsi="Times New Roman" w:cs="Times New Roman"/>
          <w:spacing w:val="-5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прогнулся</w:t>
      </w:r>
      <w:r w:rsidRPr="007B57A2">
        <w:rPr>
          <w:rFonts w:ascii="Times New Roman" w:eastAsia="Arial" w:hAnsi="Times New Roman" w:cs="Times New Roman"/>
          <w:spacing w:val="-6"/>
          <w:sz w:val="36"/>
          <w:szCs w:val="36"/>
        </w:rPr>
        <w:t xml:space="preserve"> </w:t>
      </w:r>
      <w:r w:rsidRPr="007B57A2">
        <w:rPr>
          <w:rFonts w:ascii="Times New Roman" w:eastAsia="Arial" w:hAnsi="Times New Roman" w:cs="Times New Roman"/>
          <w:spacing w:val="-2"/>
          <w:sz w:val="36"/>
          <w:szCs w:val="36"/>
        </w:rPr>
        <w:t>назад.</w:t>
      </w:r>
    </w:p>
    <w:p w:rsidR="00F14C54" w:rsidRDefault="001B1CC3" w:rsidP="001B1CC3">
      <w:pPr>
        <w:ind w:left="2977"/>
        <w:rPr>
          <w:rFonts w:ascii="Times New Roman" w:hAnsi="Times New Roman" w:cs="Times New Roman"/>
          <w:sz w:val="36"/>
          <w:szCs w:val="36"/>
          <w:lang w:eastAsia="en-US"/>
        </w:rPr>
      </w:pPr>
      <w:r w:rsidRPr="001B1CC3"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posOffset>-63019</wp:posOffset>
                </wp:positionH>
                <wp:positionV relativeFrom="paragraph">
                  <wp:posOffset>527992</wp:posOffset>
                </wp:positionV>
                <wp:extent cx="1560786" cy="1213945"/>
                <wp:effectExtent l="0" t="0" r="1905" b="5715"/>
                <wp:wrapNone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786" cy="1213945"/>
                          <a:chOff x="776" y="148"/>
                          <a:chExt cx="3538" cy="2480"/>
                        </a:xfrm>
                      </wpg:grpSpPr>
                      <pic:pic xmlns:pic="http://schemas.openxmlformats.org/drawingml/2006/picture">
                        <pic:nvPicPr>
                          <pic:cNvPr id="13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4" y="148"/>
                            <a:ext cx="1630" cy="2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" y="148"/>
                            <a:ext cx="1906" cy="18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76605" id="Группа 136" o:spid="_x0000_s1026" style="position:absolute;margin-left:-4.95pt;margin-top:41.55pt;width:122.9pt;height:95.6pt;z-index:251761664;mso-position-horizontal-relative:margin" coordorigin="776,148" coordsize="3538,2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" o:spid="_x0000_s1027" type="#_x0000_t75" style="position:absolute;left:2684;top:148;width:1630;height: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">
                  <v:imagedata r:id="rId63" o:title=""/>
                </v:shape>
                <v:shape id="Picture 121" o:spid="_x0000_s1028" type="#_x0000_t75" style="position:absolute;left:776;top:148;width:1906;height: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">
                  <v:imagedata r:id="rId64" o:title=""/>
                </v:shape>
                <w10:wrap anchorx="margin"/>
              </v:group>
            </w:pict>
          </mc:Fallback>
        </mc:AlternateContent>
      </w:r>
      <w:r w:rsidR="007B57A2"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6898640</wp:posOffset>
            </wp:positionV>
            <wp:extent cx="2214880" cy="1600200"/>
            <wp:effectExtent l="0" t="0" r="0" b="0"/>
            <wp:wrapNone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CC3" w:rsidRPr="001B1CC3" w:rsidRDefault="00855927" w:rsidP="00855927">
      <w:pPr>
        <w:pStyle w:val="1"/>
        <w:widowControl w:val="0"/>
        <w:numPr>
          <w:ilvl w:val="0"/>
          <w:numId w:val="32"/>
        </w:numPr>
        <w:tabs>
          <w:tab w:val="left" w:pos="4282"/>
        </w:tabs>
        <w:spacing w:before="187" w:after="0" w:line="268" w:lineRule="auto"/>
        <w:ind w:left="2977" w:right="176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color w:val="CC0000"/>
          <w:spacing w:val="-1"/>
          <w:sz w:val="36"/>
          <w:szCs w:val="36"/>
        </w:rPr>
        <w:t xml:space="preserve">              </w:t>
      </w:r>
      <w:r w:rsidR="001B1CC3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Наклоны</w:t>
      </w:r>
      <w:r w:rsidR="001B1CC3" w:rsidRPr="00286126">
        <w:rPr>
          <w:rFonts w:ascii="Times New Roman" w:hAnsi="Times New Roman" w:cs="Times New Roman"/>
          <w:color w:val="C00000"/>
          <w:spacing w:val="68"/>
          <w:sz w:val="36"/>
          <w:szCs w:val="36"/>
        </w:rPr>
        <w:t xml:space="preserve"> </w:t>
      </w:r>
      <w:r w:rsidR="001B1CC3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туловища</w:t>
      </w:r>
      <w:r w:rsidR="001B1CC3" w:rsidRPr="00286126">
        <w:rPr>
          <w:rFonts w:ascii="Times New Roman" w:hAnsi="Times New Roman" w:cs="Times New Roman"/>
          <w:color w:val="C00000"/>
          <w:spacing w:val="68"/>
          <w:sz w:val="36"/>
          <w:szCs w:val="36"/>
        </w:rPr>
        <w:t xml:space="preserve"> </w:t>
      </w:r>
      <w:r w:rsidR="001B1CC3" w:rsidRPr="00286126">
        <w:rPr>
          <w:rFonts w:ascii="Times New Roman" w:hAnsi="Times New Roman" w:cs="Times New Roman"/>
          <w:color w:val="C00000"/>
          <w:sz w:val="36"/>
          <w:szCs w:val="36"/>
        </w:rPr>
        <w:t>и</w:t>
      </w:r>
      <w:r w:rsidR="001B1CC3" w:rsidRPr="00286126">
        <w:rPr>
          <w:rFonts w:ascii="Times New Roman" w:hAnsi="Times New Roman" w:cs="Times New Roman"/>
          <w:color w:val="C00000"/>
          <w:spacing w:val="65"/>
          <w:sz w:val="36"/>
          <w:szCs w:val="36"/>
        </w:rPr>
        <w:t xml:space="preserve"> </w:t>
      </w:r>
      <w:r w:rsidR="001B1CC3"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выпрямление</w:t>
      </w:r>
      <w:r w:rsidR="001B1CC3" w:rsidRPr="00286126">
        <w:rPr>
          <w:rFonts w:ascii="Times New Roman" w:hAnsi="Times New Roman" w:cs="Times New Roman"/>
          <w:color w:val="C00000"/>
          <w:spacing w:val="67"/>
          <w:sz w:val="36"/>
          <w:szCs w:val="36"/>
        </w:rPr>
        <w:t xml:space="preserve"> </w:t>
      </w:r>
      <w:r w:rsidR="001B1CC3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(2–3</w:t>
      </w:r>
      <w:r w:rsidR="001B1CC3" w:rsidRPr="00286126">
        <w:rPr>
          <w:rFonts w:ascii="Times New Roman" w:hAnsi="Times New Roman" w:cs="Times New Roman"/>
          <w:color w:val="C00000"/>
          <w:spacing w:val="27"/>
          <w:sz w:val="36"/>
          <w:szCs w:val="36"/>
        </w:rPr>
        <w:t xml:space="preserve"> </w:t>
      </w:r>
      <w:r w:rsidR="001B1CC3"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раза).</w:t>
      </w:r>
    </w:p>
    <w:p w:rsidR="001B1CC3" w:rsidRDefault="001B1CC3" w:rsidP="001B1CC3">
      <w:pPr>
        <w:pStyle w:val="af4"/>
        <w:spacing w:before="121" w:line="268" w:lineRule="auto"/>
        <w:ind w:left="2977" w:right="173"/>
        <w:jc w:val="both"/>
        <w:rPr>
          <w:rFonts w:ascii="Times New Roman" w:hAnsi="Times New Roman" w:cs="Times New Roman"/>
          <w:spacing w:val="-2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14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1B1CC3">
        <w:rPr>
          <w:rFonts w:ascii="Times New Roman" w:hAnsi="Times New Roman" w:cs="Times New Roman"/>
          <w:spacing w:val="1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ои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с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ино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й</w:t>
      </w:r>
      <w:r w:rsidRPr="001B1CC3">
        <w:rPr>
          <w:rFonts w:ascii="Times New Roman" w:hAnsi="Times New Roman" w:cs="Times New Roman"/>
          <w:spacing w:val="3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3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зрос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pacing w:val="5"/>
          <w:sz w:val="36"/>
          <w:szCs w:val="36"/>
          <w:lang w:val="ru-RU"/>
        </w:rPr>
        <w:t>м</w:t>
      </w:r>
      <w:r w:rsidRPr="001B1CC3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1B1CC3">
        <w:rPr>
          <w:rFonts w:ascii="Times New Roman" w:hAnsi="Times New Roman" w:cs="Times New Roman"/>
          <w:spacing w:val="3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1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ор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ый</w:t>
      </w:r>
      <w:r w:rsidRPr="001B1CC3">
        <w:rPr>
          <w:rFonts w:ascii="Times New Roman" w:hAnsi="Times New Roman" w:cs="Times New Roman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ладонями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придерживает</w:t>
      </w:r>
      <w:r w:rsidRPr="001B1CC3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колени</w:t>
      </w:r>
      <w:r w:rsidRPr="001B1CC3">
        <w:rPr>
          <w:rFonts w:ascii="Times New Roman" w:hAnsi="Times New Roman" w:cs="Times New Roman"/>
          <w:spacing w:val="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и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бедра.</w:t>
      </w:r>
      <w:r w:rsidRPr="001B1CC3">
        <w:rPr>
          <w:rFonts w:ascii="Times New Roman" w:hAnsi="Times New Roman" w:cs="Times New Roman"/>
          <w:spacing w:val="24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побуждает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малыша</w:t>
      </w:r>
      <w:r w:rsidRPr="001B1CC3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наклоняться</w:t>
      </w:r>
      <w:r w:rsidRPr="001B1CC3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1B1CC3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игрушкой</w:t>
      </w:r>
      <w:r w:rsidRPr="001B1CC3">
        <w:rPr>
          <w:rFonts w:ascii="Times New Roman" w:hAnsi="Times New Roman" w:cs="Times New Roman"/>
          <w:spacing w:val="-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и,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снова,</w:t>
      </w:r>
      <w:r w:rsidRPr="001B1CC3">
        <w:rPr>
          <w:rFonts w:ascii="Times New Roman" w:hAnsi="Times New Roman" w:cs="Times New Roman"/>
          <w:spacing w:val="-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выпрямлять</w:t>
      </w:r>
      <w:r w:rsidRPr="001B1CC3">
        <w:rPr>
          <w:rFonts w:ascii="Times New Roman" w:hAnsi="Times New Roman" w:cs="Times New Roman"/>
          <w:spacing w:val="-1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туловище.</w:t>
      </w:r>
    </w:p>
    <w:p w:rsidR="001B1CC3" w:rsidRPr="001B1CC3" w:rsidRDefault="001B1CC3" w:rsidP="001B1CC3">
      <w:pPr>
        <w:pStyle w:val="af4"/>
        <w:spacing w:before="121" w:line="268" w:lineRule="auto"/>
        <w:ind w:left="2977" w:right="173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B1CC3" w:rsidRPr="001B1CC3" w:rsidRDefault="001B1CC3" w:rsidP="00855927">
      <w:pPr>
        <w:pStyle w:val="1"/>
        <w:widowControl w:val="0"/>
        <w:numPr>
          <w:ilvl w:val="0"/>
          <w:numId w:val="32"/>
        </w:numPr>
        <w:tabs>
          <w:tab w:val="left" w:pos="4090"/>
        </w:tabs>
        <w:spacing w:before="113" w:after="0"/>
        <w:ind w:left="2977" w:right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78608</wp:posOffset>
            </wp:positionV>
            <wp:extent cx="1546067" cy="788276"/>
            <wp:effectExtent l="0" t="0" r="0" b="0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67" cy="788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927">
        <w:rPr>
          <w:rFonts w:ascii="Times New Roman" w:hAnsi="Times New Roman" w:cs="Times New Roman"/>
          <w:sz w:val="36"/>
          <w:szCs w:val="36"/>
        </w:rPr>
        <w:t xml:space="preserve">             </w:t>
      </w:r>
      <w:r w:rsidRPr="001B1CC3">
        <w:rPr>
          <w:rFonts w:ascii="Times New Roman" w:hAnsi="Times New Roman" w:cs="Times New Roman"/>
          <w:sz w:val="36"/>
          <w:szCs w:val="36"/>
        </w:rPr>
        <w:t>Массаж</w:t>
      </w:r>
      <w:r w:rsidRPr="001B1CC3">
        <w:rPr>
          <w:rFonts w:ascii="Times New Roman" w:hAnsi="Times New Roman" w:cs="Times New Roman"/>
          <w:spacing w:val="-3"/>
          <w:sz w:val="36"/>
          <w:szCs w:val="36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</w:rPr>
        <w:t>спины</w:t>
      </w:r>
    </w:p>
    <w:p w:rsidR="001B1CC3" w:rsidRPr="00E846BA" w:rsidRDefault="001B1CC3" w:rsidP="00E846BA">
      <w:pPr>
        <w:pStyle w:val="af4"/>
        <w:spacing w:line="268" w:lineRule="auto"/>
        <w:ind w:left="2977" w:right="111"/>
        <w:jc w:val="both"/>
        <w:rPr>
          <w:rFonts w:ascii="Times New Roman" w:hAnsi="Times New Roman" w:cs="Times New Roman"/>
          <w:spacing w:val="-1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тыльной</w:t>
      </w:r>
      <w:r w:rsidRPr="001B1CC3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стороной</w:t>
      </w:r>
      <w:r w:rsidRPr="001B1CC3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1B1CC3">
        <w:rPr>
          <w:rFonts w:ascii="Times New Roman" w:hAnsi="Times New Roman" w:cs="Times New Roman"/>
          <w:spacing w:val="61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поглаживает</w:t>
      </w:r>
      <w:r w:rsidRPr="001B1CC3">
        <w:rPr>
          <w:rFonts w:ascii="Times New Roman" w:hAnsi="Times New Roman" w:cs="Times New Roman"/>
          <w:spacing w:val="3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1B1CC3">
        <w:rPr>
          <w:rFonts w:ascii="Times New Roman" w:hAnsi="Times New Roman" w:cs="Times New Roman"/>
          <w:spacing w:val="7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1B1CC3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</w:t>
      </w:r>
      <w:r w:rsidRPr="001B1CC3">
        <w:rPr>
          <w:rFonts w:ascii="Times New Roman" w:hAnsi="Times New Roman" w:cs="Times New Roman"/>
          <w:spacing w:val="7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от</w:t>
      </w:r>
      <w:r w:rsidRPr="001B1CC3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ягодиц</w:t>
      </w:r>
      <w:r w:rsidRPr="001B1CC3">
        <w:rPr>
          <w:rFonts w:ascii="Times New Roman" w:hAnsi="Times New Roman" w:cs="Times New Roman"/>
          <w:spacing w:val="7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7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голове.</w:t>
      </w:r>
      <w:r w:rsidRPr="001B1CC3">
        <w:rPr>
          <w:rFonts w:ascii="Times New Roman" w:hAnsi="Times New Roman" w:cs="Times New Roman"/>
          <w:spacing w:val="27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Поглаживающие</w:t>
      </w:r>
      <w:r w:rsidRPr="001B1CC3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движения</w:t>
      </w:r>
      <w:r w:rsidRPr="001B1CC3">
        <w:rPr>
          <w:rFonts w:ascii="Times New Roman" w:hAnsi="Times New Roman" w:cs="Times New Roman"/>
          <w:spacing w:val="4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pacing w:val="4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обратную</w:t>
      </w:r>
      <w:r w:rsidRPr="001B1CC3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сторону</w:t>
      </w:r>
      <w:r w:rsidRPr="001B1CC3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ладонью.</w:t>
      </w:r>
    </w:p>
    <w:p w:rsidR="001B1CC3" w:rsidRPr="001B1CC3" w:rsidRDefault="001B1CC3" w:rsidP="001B1CC3">
      <w:pPr>
        <w:pStyle w:val="1"/>
        <w:widowControl w:val="0"/>
        <w:numPr>
          <w:ilvl w:val="0"/>
          <w:numId w:val="32"/>
        </w:numPr>
        <w:tabs>
          <w:tab w:val="left" w:pos="4090"/>
        </w:tabs>
        <w:spacing w:before="231" w:after="0"/>
        <w:ind w:left="2977" w:right="0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1B1CC3"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66784" behindDoc="0" locked="0" layoutInCell="1" allowOverlap="1" wp14:anchorId="01135FAA">
            <wp:simplePos x="0" y="0"/>
            <wp:positionH relativeFrom="page">
              <wp:posOffset>268058</wp:posOffset>
            </wp:positionH>
            <wp:positionV relativeFrom="paragraph">
              <wp:posOffset>227506</wp:posOffset>
            </wp:positionV>
            <wp:extent cx="1812925" cy="639445"/>
            <wp:effectExtent l="0" t="0" r="0" b="8255"/>
            <wp:wrapSquare wrapText="bothSides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C99">
        <w:rPr>
          <w:rFonts w:ascii="Times New Roman" w:hAnsi="Times New Roman" w:cs="Times New Roman"/>
          <w:sz w:val="36"/>
          <w:szCs w:val="36"/>
        </w:rPr>
        <w:t xml:space="preserve">  </w:t>
      </w:r>
      <w:r w:rsidRPr="001B1CC3">
        <w:rPr>
          <w:rFonts w:ascii="Times New Roman" w:hAnsi="Times New Roman" w:cs="Times New Roman"/>
          <w:sz w:val="36"/>
          <w:szCs w:val="36"/>
        </w:rPr>
        <w:t>Массаж</w:t>
      </w:r>
      <w:r w:rsidRPr="001B1CC3">
        <w:rPr>
          <w:rFonts w:ascii="Times New Roman" w:hAnsi="Times New Roman" w:cs="Times New Roman"/>
          <w:spacing w:val="-10"/>
          <w:sz w:val="36"/>
          <w:szCs w:val="36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</w:rPr>
        <w:t>живота</w:t>
      </w:r>
    </w:p>
    <w:p w:rsidR="001B1CC3" w:rsidRP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spacing w:val="-2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выполняет</w:t>
      </w:r>
      <w:r w:rsidRPr="001B1CC3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легкие</w:t>
      </w:r>
      <w:r w:rsidRPr="001B1CC3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круговые</w:t>
      </w:r>
      <w:r w:rsidRPr="001B1CC3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поглаживания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по</w:t>
      </w:r>
      <w:r w:rsidRPr="001B1CC3">
        <w:rPr>
          <w:rFonts w:ascii="Times New Roman" w:hAnsi="Times New Roman" w:cs="Times New Roman"/>
          <w:spacing w:val="-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часовой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стрелке.</w:t>
      </w:r>
    </w:p>
    <w:p w:rsid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lang w:val="ru-RU"/>
        </w:rPr>
      </w:pPr>
    </w:p>
    <w:p w:rsid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lang w:val="ru-RU"/>
        </w:rPr>
      </w:pPr>
    </w:p>
    <w:p w:rsid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lang w:val="ru-RU"/>
        </w:rPr>
      </w:pPr>
    </w:p>
    <w:p w:rsid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767808" behindDoc="0" locked="0" layoutInCell="1" allowOverlap="1" wp14:anchorId="5F03D4A7">
            <wp:simplePos x="0" y="0"/>
            <wp:positionH relativeFrom="margin">
              <wp:align>left</wp:align>
            </wp:positionH>
            <wp:positionV relativeFrom="paragraph">
              <wp:posOffset>269064</wp:posOffset>
            </wp:positionV>
            <wp:extent cx="1371771" cy="1072056"/>
            <wp:effectExtent l="0" t="0" r="0" b="0"/>
            <wp:wrapSquare wrapText="bothSides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71" cy="1072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1CC3" w:rsidRPr="00286126" w:rsidRDefault="001B1CC3" w:rsidP="001B1CC3">
      <w:pPr>
        <w:pStyle w:val="1"/>
        <w:widowControl w:val="0"/>
        <w:numPr>
          <w:ilvl w:val="0"/>
          <w:numId w:val="32"/>
        </w:numPr>
        <w:tabs>
          <w:tab w:val="left" w:pos="4174"/>
        </w:tabs>
        <w:spacing w:before="231" w:after="0" w:line="268" w:lineRule="auto"/>
        <w:ind w:left="2977" w:right="113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Доставание</w:t>
      </w:r>
      <w:r w:rsidRPr="00286126">
        <w:rPr>
          <w:rFonts w:ascii="Times New Roman" w:hAnsi="Times New Roman" w:cs="Times New Roman"/>
          <w:color w:val="C00000"/>
          <w:spacing w:val="75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палочки</w:t>
      </w:r>
      <w:r w:rsidRPr="00286126">
        <w:rPr>
          <w:rFonts w:ascii="Times New Roman" w:hAnsi="Times New Roman" w:cs="Times New Roman"/>
          <w:color w:val="C00000"/>
          <w:spacing w:val="7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прямыми</w:t>
      </w:r>
      <w:r w:rsidRPr="00286126">
        <w:rPr>
          <w:rFonts w:ascii="Times New Roman" w:hAnsi="Times New Roman" w:cs="Times New Roman"/>
          <w:color w:val="C00000"/>
          <w:spacing w:val="7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ногами</w:t>
      </w:r>
      <w:r w:rsidRPr="00286126">
        <w:rPr>
          <w:rFonts w:ascii="Times New Roman" w:hAnsi="Times New Roman" w:cs="Times New Roman"/>
          <w:color w:val="C00000"/>
          <w:spacing w:val="75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(2–3</w:t>
      </w:r>
      <w:r w:rsidRPr="00286126">
        <w:rPr>
          <w:rFonts w:ascii="Times New Roman" w:hAnsi="Times New Roman" w:cs="Times New Roman"/>
          <w:color w:val="C00000"/>
          <w:spacing w:val="28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раза).</w:t>
      </w:r>
    </w:p>
    <w:p w:rsidR="001B1CC3" w:rsidRDefault="001B1CC3" w:rsidP="001B1CC3">
      <w:pPr>
        <w:pStyle w:val="af4"/>
        <w:spacing w:before="121" w:line="268" w:lineRule="auto"/>
        <w:ind w:left="2977" w:right="112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1B1CC3">
        <w:rPr>
          <w:rFonts w:ascii="Times New Roman" w:hAnsi="Times New Roman" w:cs="Times New Roman"/>
          <w:spacing w:val="2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1B1CC3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B1CC3">
        <w:rPr>
          <w:rFonts w:ascii="Times New Roman" w:hAnsi="Times New Roman" w:cs="Times New Roman"/>
          <w:spacing w:val="2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спине.</w:t>
      </w:r>
      <w:r w:rsidRPr="001B1CC3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предлагает</w:t>
      </w:r>
      <w:r w:rsidRPr="001B1CC3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1"/>
          <w:sz w:val="36"/>
          <w:szCs w:val="36"/>
          <w:lang w:val="ru-RU"/>
        </w:rPr>
        <w:t>ему</w:t>
      </w:r>
      <w:r w:rsidRPr="001B1CC3">
        <w:rPr>
          <w:rFonts w:ascii="Times New Roman" w:hAnsi="Times New Roman" w:cs="Times New Roman"/>
          <w:spacing w:val="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достать</w:t>
      </w:r>
      <w:r w:rsidRPr="001B1CC3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ногами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палочку</w:t>
      </w:r>
      <w:r w:rsidRPr="001B1CC3">
        <w:rPr>
          <w:rFonts w:ascii="Times New Roman" w:hAnsi="Times New Roman" w:cs="Times New Roman"/>
          <w:spacing w:val="1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(игрушку),</w:t>
      </w:r>
      <w:r w:rsidRPr="001B1CC3">
        <w:rPr>
          <w:rFonts w:ascii="Times New Roman" w:hAnsi="Times New Roman" w:cs="Times New Roman"/>
          <w:spacing w:val="25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ас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п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ен</w:t>
      </w:r>
      <w:r w:rsidRPr="001B1CC3">
        <w:rPr>
          <w:rFonts w:ascii="Times New Roman" w:hAnsi="Times New Roman" w:cs="Times New Roman"/>
          <w:spacing w:val="3"/>
          <w:sz w:val="36"/>
          <w:szCs w:val="36"/>
          <w:lang w:val="ru-RU"/>
        </w:rPr>
        <w:t>н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у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ю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ы</w:t>
      </w:r>
      <w:r w:rsidRPr="001B1CC3">
        <w:rPr>
          <w:rFonts w:ascii="Times New Roman" w:hAnsi="Times New Roman" w:cs="Times New Roman"/>
          <w:spacing w:val="3"/>
          <w:sz w:val="36"/>
          <w:szCs w:val="36"/>
          <w:lang w:val="ru-RU"/>
        </w:rPr>
        <w:t>с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ып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я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м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л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енн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ых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1B1CC3">
        <w:rPr>
          <w:rFonts w:ascii="Times New Roman" w:hAnsi="Times New Roman" w:cs="Times New Roman"/>
          <w:spacing w:val="-36"/>
          <w:sz w:val="36"/>
          <w:szCs w:val="36"/>
          <w:lang w:val="ru-RU"/>
        </w:rPr>
        <w:t>г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474F63" w:rsidRPr="001B1CC3" w:rsidRDefault="00474F63" w:rsidP="001B1CC3">
      <w:pPr>
        <w:pStyle w:val="af4"/>
        <w:spacing w:before="121" w:line="268" w:lineRule="auto"/>
        <w:ind w:left="2977" w:right="112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B1CC3" w:rsidRPr="001B1CC3" w:rsidRDefault="001B1CC3" w:rsidP="001B1CC3">
      <w:pPr>
        <w:pStyle w:val="af4"/>
        <w:spacing w:line="268" w:lineRule="auto"/>
        <w:ind w:left="2977" w:right="109"/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:rsidR="001B1CC3" w:rsidRPr="001B1CC3" w:rsidRDefault="001B1CC3" w:rsidP="001B1CC3">
      <w:pPr>
        <w:pStyle w:val="1"/>
        <w:widowControl w:val="0"/>
        <w:numPr>
          <w:ilvl w:val="0"/>
          <w:numId w:val="32"/>
        </w:numPr>
        <w:tabs>
          <w:tab w:val="left" w:pos="4090"/>
        </w:tabs>
        <w:spacing w:after="0"/>
        <w:ind w:left="2977" w:right="0" w:hanging="309"/>
        <w:contextualSpacing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1B1CC3"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69856" behindDoc="0" locked="0" layoutInCell="1" allowOverlap="1" wp14:anchorId="3C83C346">
            <wp:simplePos x="0" y="0"/>
            <wp:positionH relativeFrom="margin">
              <wp:posOffset>157611</wp:posOffset>
            </wp:positionH>
            <wp:positionV relativeFrom="paragraph">
              <wp:posOffset>12131</wp:posOffset>
            </wp:positionV>
            <wp:extent cx="1134745" cy="1521460"/>
            <wp:effectExtent l="0" t="0" r="8255" b="2540"/>
            <wp:wrapSquare wrapText="bothSides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152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CC0000"/>
          <w:spacing w:val="-1"/>
          <w:sz w:val="36"/>
          <w:szCs w:val="36"/>
        </w:rPr>
        <w:t xml:space="preserve">           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Присаживание,</w:t>
      </w:r>
      <w:r w:rsidRPr="00286126">
        <w:rPr>
          <w:rFonts w:ascii="Times New Roman" w:hAnsi="Times New Roman" w:cs="Times New Roman"/>
          <w:color w:val="C00000"/>
          <w:spacing w:val="-5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держась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3"/>
          <w:sz w:val="36"/>
          <w:szCs w:val="36"/>
        </w:rPr>
        <w:t>за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кольца</w:t>
      </w:r>
      <w:r w:rsidRPr="00286126">
        <w:rPr>
          <w:rFonts w:ascii="Times New Roman" w:hAnsi="Times New Roman" w:cs="Times New Roman"/>
          <w:color w:val="C00000"/>
          <w:spacing w:val="-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(2–3</w:t>
      </w:r>
      <w:r w:rsidRPr="00286126">
        <w:rPr>
          <w:rFonts w:ascii="Times New Roman" w:hAnsi="Times New Roman" w:cs="Times New Roman"/>
          <w:color w:val="C00000"/>
          <w:spacing w:val="-5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раза).</w:t>
      </w:r>
    </w:p>
    <w:p w:rsidR="001B1CC3" w:rsidRPr="001B1CC3" w:rsidRDefault="001B1CC3" w:rsidP="001B1CC3">
      <w:pPr>
        <w:pStyle w:val="af4"/>
        <w:spacing w:line="268" w:lineRule="auto"/>
        <w:ind w:left="2977" w:right="11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14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б</w:t>
      </w:r>
      <w:r w:rsidRPr="001B1CC3">
        <w:rPr>
          <w:rFonts w:ascii="Times New Roman" w:hAnsi="Times New Roman" w:cs="Times New Roman"/>
          <w:spacing w:val="1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но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с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ои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т</w:t>
      </w:r>
      <w:r w:rsidRPr="001B1CC3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л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</w:t>
      </w:r>
      <w:r w:rsidRPr="001B1CC3">
        <w:rPr>
          <w:rFonts w:ascii="Times New Roman" w:hAnsi="Times New Roman" w:cs="Times New Roman"/>
          <w:spacing w:val="-6"/>
          <w:sz w:val="36"/>
          <w:szCs w:val="36"/>
          <w:lang w:val="ru-RU"/>
        </w:rPr>
        <w:t>ц</w:t>
      </w:r>
      <w:r w:rsidRPr="001B1CC3">
        <w:rPr>
          <w:rFonts w:ascii="Times New Roman" w:hAnsi="Times New Roman" w:cs="Times New Roman"/>
          <w:spacing w:val="1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м</w:t>
      </w:r>
      <w:r w:rsidRPr="001B1CC3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к</w:t>
      </w:r>
      <w:r w:rsidRPr="001B1CC3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зро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с</w:t>
      </w:r>
      <w:r w:rsidRPr="001B1CC3">
        <w:rPr>
          <w:rFonts w:ascii="Times New Roman" w:hAnsi="Times New Roman" w:cs="Times New Roman"/>
          <w:spacing w:val="4"/>
          <w:sz w:val="36"/>
          <w:szCs w:val="36"/>
          <w:lang w:val="ru-RU"/>
        </w:rPr>
        <w:t>л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о</w:t>
      </w:r>
      <w:r w:rsidRPr="001B1CC3">
        <w:rPr>
          <w:rFonts w:ascii="Times New Roman" w:hAnsi="Times New Roman" w:cs="Times New Roman"/>
          <w:spacing w:val="5"/>
          <w:sz w:val="36"/>
          <w:szCs w:val="36"/>
          <w:lang w:val="ru-RU"/>
        </w:rPr>
        <w:t>м</w:t>
      </w:r>
      <w:r w:rsidRPr="001B1CC3">
        <w:rPr>
          <w:rFonts w:ascii="Times New Roman" w:hAnsi="Times New Roman" w:cs="Times New Roman"/>
          <w:spacing w:val="-32"/>
          <w:sz w:val="36"/>
          <w:szCs w:val="36"/>
          <w:lang w:val="ru-RU"/>
        </w:rPr>
        <w:t>у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,</w:t>
      </w:r>
      <w:r w:rsidRPr="001B1CC3">
        <w:rPr>
          <w:rFonts w:ascii="Times New Roman" w:hAnsi="Times New Roman" w:cs="Times New Roman"/>
          <w:spacing w:val="3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д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ж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ас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ь</w:t>
      </w:r>
      <w:r w:rsidRPr="001B1CC3">
        <w:rPr>
          <w:rFonts w:ascii="Times New Roman" w:hAnsi="Times New Roman" w:cs="Times New Roman"/>
          <w:spacing w:val="3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з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 xml:space="preserve">а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кольца.</w:t>
      </w:r>
      <w:r w:rsidRPr="001B1CC3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6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побуждает</w:t>
      </w:r>
      <w:r w:rsidRPr="001B1CC3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1B1CC3">
        <w:rPr>
          <w:rFonts w:ascii="Times New Roman" w:hAnsi="Times New Roman" w:cs="Times New Roman"/>
          <w:spacing w:val="6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присесть</w:t>
      </w:r>
      <w:r w:rsidRPr="001B1CC3">
        <w:rPr>
          <w:rFonts w:ascii="Times New Roman" w:hAnsi="Times New Roman" w:cs="Times New Roman"/>
          <w:spacing w:val="6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B1CC3">
        <w:rPr>
          <w:rFonts w:ascii="Times New Roman" w:hAnsi="Times New Roman" w:cs="Times New Roman"/>
          <w:spacing w:val="27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корточки,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1B1CC3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1B1CC3">
        <w:rPr>
          <w:rFonts w:ascii="Times New Roman" w:hAnsi="Times New Roman" w:cs="Times New Roman"/>
          <w:spacing w:val="1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встать.</w:t>
      </w:r>
      <w:r w:rsidRPr="001B1CC3">
        <w:rPr>
          <w:rFonts w:ascii="Times New Roman" w:hAnsi="Times New Roman" w:cs="Times New Roman"/>
          <w:spacing w:val="1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При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вставании</w:t>
      </w:r>
      <w:r w:rsidRPr="001B1CC3">
        <w:rPr>
          <w:rFonts w:ascii="Times New Roman" w:hAnsi="Times New Roman" w:cs="Times New Roman"/>
          <w:spacing w:val="1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47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поднимает</w:t>
      </w:r>
      <w:r w:rsidRPr="001B1CC3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руки</w:t>
      </w:r>
      <w:r w:rsidRPr="001B1CC3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ребенка,</w:t>
      </w:r>
      <w:r w:rsidRPr="001B1CC3">
        <w:rPr>
          <w:rFonts w:ascii="Times New Roman" w:hAnsi="Times New Roman" w:cs="Times New Roman"/>
          <w:spacing w:val="31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побуждая</w:t>
      </w:r>
      <w:r w:rsidRPr="001B1CC3">
        <w:rPr>
          <w:rFonts w:ascii="Times New Roman" w:hAnsi="Times New Roman" w:cs="Times New Roman"/>
          <w:spacing w:val="2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его</w:t>
      </w:r>
      <w:r w:rsidRPr="001B1CC3">
        <w:rPr>
          <w:rFonts w:ascii="Times New Roman" w:hAnsi="Times New Roman" w:cs="Times New Roman"/>
          <w:spacing w:val="3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подняться</w:t>
      </w:r>
      <w:r w:rsidRPr="001B1CC3">
        <w:rPr>
          <w:rFonts w:ascii="Times New Roman" w:hAnsi="Times New Roman" w:cs="Times New Roman"/>
          <w:spacing w:val="34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B1CC3">
        <w:rPr>
          <w:rFonts w:ascii="Times New Roman" w:hAnsi="Times New Roman" w:cs="Times New Roman"/>
          <w:spacing w:val="-8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носки.</w:t>
      </w:r>
    </w:p>
    <w:p w:rsidR="001B1CC3" w:rsidRPr="001B1CC3" w:rsidRDefault="001B1CC3" w:rsidP="001B1CC3">
      <w:pPr>
        <w:tabs>
          <w:tab w:val="left" w:pos="3178"/>
        </w:tabs>
        <w:ind w:left="2977" w:firstLine="720"/>
        <w:rPr>
          <w:rFonts w:ascii="Times New Roman" w:hAnsi="Times New Roman" w:cs="Times New Roman"/>
          <w:sz w:val="36"/>
          <w:szCs w:val="36"/>
          <w:lang w:eastAsia="en-US"/>
        </w:rPr>
      </w:pPr>
    </w:p>
    <w:p w:rsidR="001B1CC3" w:rsidRPr="00286126" w:rsidRDefault="001B1CC3" w:rsidP="001B1CC3">
      <w:pPr>
        <w:pStyle w:val="1"/>
        <w:widowControl w:val="0"/>
        <w:numPr>
          <w:ilvl w:val="0"/>
          <w:numId w:val="32"/>
        </w:numPr>
        <w:tabs>
          <w:tab w:val="left" w:pos="4534"/>
        </w:tabs>
        <w:spacing w:after="0" w:line="268" w:lineRule="auto"/>
        <w:ind w:left="2977" w:right="114" w:firstLine="0"/>
        <w:contextualSpacing w:val="0"/>
        <w:jc w:val="both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86126">
        <w:rPr>
          <w:rFonts w:ascii="Times New Roman" w:hAnsi="Times New Roman" w:cs="Times New Roman"/>
          <w:noProof/>
          <w:color w:val="C00000"/>
          <w:sz w:val="36"/>
          <w:szCs w:val="36"/>
          <w:lang w:eastAsia="en-US"/>
        </w:rPr>
        <w:drawing>
          <wp:anchor distT="0" distB="0" distL="114300" distR="114300" simplePos="0" relativeHeight="251770880" behindDoc="0" locked="0" layoutInCell="1" allowOverlap="1" wp14:anchorId="31DEDE62">
            <wp:simplePos x="0" y="0"/>
            <wp:positionH relativeFrom="margin">
              <wp:align>left</wp:align>
            </wp:positionH>
            <wp:positionV relativeFrom="paragraph">
              <wp:posOffset>125577</wp:posOffset>
            </wp:positionV>
            <wp:extent cx="1730375" cy="1497330"/>
            <wp:effectExtent l="0" t="0" r="3175" b="7620"/>
            <wp:wrapSquare wrapText="bothSides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49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Напряженное</w:t>
      </w:r>
      <w:r w:rsidRPr="00286126">
        <w:rPr>
          <w:rFonts w:ascii="Times New Roman" w:hAnsi="Times New Roman" w:cs="Times New Roman"/>
          <w:color w:val="C00000"/>
          <w:spacing w:val="48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1"/>
          <w:sz w:val="36"/>
          <w:szCs w:val="36"/>
        </w:rPr>
        <w:t>выгибание</w:t>
      </w:r>
      <w:r w:rsidRPr="00286126">
        <w:rPr>
          <w:rFonts w:ascii="Times New Roman" w:hAnsi="Times New Roman" w:cs="Times New Roman"/>
          <w:color w:val="C00000"/>
          <w:spacing w:val="46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z w:val="36"/>
          <w:szCs w:val="36"/>
        </w:rPr>
        <w:t>на</w:t>
      </w:r>
      <w:r w:rsidRPr="00286126">
        <w:rPr>
          <w:rFonts w:ascii="Times New Roman" w:hAnsi="Times New Roman" w:cs="Times New Roman"/>
          <w:color w:val="C00000"/>
          <w:spacing w:val="47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3"/>
          <w:sz w:val="36"/>
          <w:szCs w:val="36"/>
        </w:rPr>
        <w:t>коленях</w:t>
      </w:r>
      <w:r w:rsidRPr="00286126">
        <w:rPr>
          <w:rFonts w:ascii="Times New Roman" w:hAnsi="Times New Roman" w:cs="Times New Roman"/>
          <w:color w:val="C00000"/>
          <w:spacing w:val="23"/>
          <w:sz w:val="36"/>
          <w:szCs w:val="36"/>
        </w:rPr>
        <w:t xml:space="preserve"> </w:t>
      </w:r>
      <w:r w:rsidRPr="00286126">
        <w:rPr>
          <w:rFonts w:ascii="Times New Roman" w:hAnsi="Times New Roman" w:cs="Times New Roman"/>
          <w:color w:val="C00000"/>
          <w:spacing w:val="-2"/>
          <w:sz w:val="36"/>
          <w:szCs w:val="36"/>
        </w:rPr>
        <w:t>взрослого.</w:t>
      </w:r>
    </w:p>
    <w:p w:rsidR="001B1CC3" w:rsidRPr="001B1CC3" w:rsidRDefault="001B1CC3" w:rsidP="001B1CC3">
      <w:pPr>
        <w:pStyle w:val="af4"/>
        <w:spacing w:before="121" w:line="268" w:lineRule="auto"/>
        <w:ind w:left="2977" w:right="113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Р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б</w:t>
      </w:r>
      <w:r w:rsidRPr="001B1CC3">
        <w:rPr>
          <w:rFonts w:ascii="Times New Roman" w:hAnsi="Times New Roman" w:cs="Times New Roman"/>
          <w:spacing w:val="-4"/>
          <w:sz w:val="36"/>
          <w:szCs w:val="36"/>
          <w:lang w:val="ru-RU"/>
        </w:rPr>
        <w:t>ен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>ок</w:t>
      </w:r>
      <w:r w:rsidRPr="001B1CC3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лежит</w:t>
      </w:r>
      <w:r w:rsidRPr="001B1CC3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животом</w:t>
      </w:r>
      <w:r w:rsidRPr="001B1CC3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B1CC3">
        <w:rPr>
          <w:rFonts w:ascii="Times New Roman" w:hAnsi="Times New Roman" w:cs="Times New Roman"/>
          <w:spacing w:val="5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коленях</w:t>
      </w:r>
      <w:r w:rsidRPr="001B1CC3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у</w:t>
      </w:r>
      <w:r w:rsidRPr="001B1CC3">
        <w:rPr>
          <w:rFonts w:ascii="Times New Roman" w:hAnsi="Times New Roman" w:cs="Times New Roman"/>
          <w:spacing w:val="60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взрослого.</w:t>
      </w:r>
      <w:r w:rsidRPr="001B1CC3">
        <w:rPr>
          <w:rFonts w:ascii="Times New Roman" w:hAnsi="Times New Roman" w:cs="Times New Roman"/>
          <w:spacing w:val="24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</w:t>
      </w:r>
      <w:r w:rsidRPr="001B1CC3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полу</w:t>
      </w:r>
      <w:r w:rsidRPr="001B1CC3">
        <w:rPr>
          <w:rFonts w:ascii="Times New Roman" w:hAnsi="Times New Roman" w:cs="Times New Roman"/>
          <w:spacing w:val="62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лежит</w:t>
      </w:r>
      <w:r w:rsidRPr="001B1CC3">
        <w:rPr>
          <w:rFonts w:ascii="Times New Roman" w:hAnsi="Times New Roman" w:cs="Times New Roman"/>
          <w:spacing w:val="66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игрушка.</w:t>
      </w:r>
      <w:r w:rsidRPr="001B1CC3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Взрослый</w:t>
      </w:r>
      <w:r w:rsidRPr="001B1CC3">
        <w:rPr>
          <w:rFonts w:ascii="Times New Roman" w:hAnsi="Times New Roman" w:cs="Times New Roman"/>
          <w:spacing w:val="64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побуждает</w:t>
      </w:r>
      <w:r w:rsidRPr="001B1CC3">
        <w:rPr>
          <w:rFonts w:ascii="Times New Roman" w:hAnsi="Times New Roman" w:cs="Times New Roman"/>
          <w:spacing w:val="4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ребенка</w:t>
      </w:r>
      <w:r w:rsidRPr="001B1CC3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наклониться</w:t>
      </w:r>
      <w:r w:rsidRPr="001B1CC3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за</w:t>
      </w:r>
      <w:r w:rsidRPr="001B1CC3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1"/>
          <w:sz w:val="36"/>
          <w:szCs w:val="36"/>
          <w:lang w:val="ru-RU"/>
        </w:rPr>
        <w:t>игрушкой,</w:t>
      </w:r>
      <w:r w:rsidRPr="001B1CC3">
        <w:rPr>
          <w:rFonts w:ascii="Times New Roman" w:hAnsi="Times New Roman" w:cs="Times New Roman"/>
          <w:spacing w:val="6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а</w:t>
      </w:r>
      <w:r w:rsidRPr="001B1CC3">
        <w:rPr>
          <w:rFonts w:ascii="Times New Roman" w:hAnsi="Times New Roman" w:cs="Times New Roman"/>
          <w:spacing w:val="6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>затем</w:t>
      </w:r>
      <w:r w:rsidRPr="001B1CC3">
        <w:rPr>
          <w:rFonts w:ascii="Times New Roman" w:hAnsi="Times New Roman" w:cs="Times New Roman"/>
          <w:spacing w:val="28"/>
          <w:w w:val="99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вернуться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z w:val="36"/>
          <w:szCs w:val="36"/>
          <w:lang w:val="ru-RU"/>
        </w:rPr>
        <w:t>в</w:t>
      </w:r>
      <w:r w:rsidRPr="001B1CC3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исходное</w:t>
      </w:r>
      <w:r w:rsidRPr="001B1CC3">
        <w:rPr>
          <w:rFonts w:ascii="Times New Roman" w:hAnsi="Times New Roman" w:cs="Times New Roman"/>
          <w:spacing w:val="-5"/>
          <w:sz w:val="36"/>
          <w:szCs w:val="36"/>
          <w:lang w:val="ru-RU"/>
        </w:rPr>
        <w:t xml:space="preserve"> </w:t>
      </w:r>
      <w:r w:rsidRPr="001B1CC3">
        <w:rPr>
          <w:rFonts w:ascii="Times New Roman" w:hAnsi="Times New Roman" w:cs="Times New Roman"/>
          <w:spacing w:val="-2"/>
          <w:sz w:val="36"/>
          <w:szCs w:val="36"/>
          <w:lang w:val="ru-RU"/>
        </w:rPr>
        <w:t>положение.</w:t>
      </w:r>
    </w:p>
    <w:p w:rsidR="00F14C54" w:rsidRPr="001B1CC3" w:rsidRDefault="001B1CC3" w:rsidP="001B1CC3">
      <w:pPr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page">
              <wp:posOffset>492760</wp:posOffset>
            </wp:positionH>
            <wp:positionV relativeFrom="paragraph">
              <wp:posOffset>4599940</wp:posOffset>
            </wp:positionV>
            <wp:extent cx="1337310" cy="1789430"/>
            <wp:effectExtent l="0" t="0" r="0" b="1270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4C54" w:rsidRPr="001B1CC3" w:rsidSect="0098680B">
      <w:headerReference w:type="default" r:id="rId71"/>
      <w:pgSz w:w="16838" w:h="11906" w:orient="landscape" w:code="9"/>
      <w:pgMar w:top="284" w:right="720" w:bottom="0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3EB" w:rsidRDefault="005D63EB" w:rsidP="00A66B18">
      <w:pPr>
        <w:spacing w:before="0" w:after="0"/>
      </w:pPr>
      <w:r>
        <w:separator/>
      </w:r>
    </w:p>
  </w:endnote>
  <w:endnote w:type="continuationSeparator" w:id="0">
    <w:p w:rsidR="005D63EB" w:rsidRDefault="005D63EB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3EB" w:rsidRDefault="005D63EB" w:rsidP="00A66B18">
      <w:pPr>
        <w:spacing w:before="0" w:after="0"/>
      </w:pPr>
      <w:r>
        <w:separator/>
      </w:r>
    </w:p>
  </w:footnote>
  <w:footnote w:type="continuationSeparator" w:id="0">
    <w:p w:rsidR="005D63EB" w:rsidRDefault="005D63EB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B18" w:rsidRPr="00DC400F" w:rsidRDefault="00456267">
    <w:pPr>
      <w:pStyle w:val="aa"/>
      <w:rPr>
        <w:rFonts w:ascii="Calibri" w:hAnsi="Calibri" w:cs="Calibri"/>
      </w:rPr>
    </w:pPr>
    <w:r w:rsidRPr="00DC400F">
      <w:rPr>
        <w:rFonts w:ascii="Calibri" w:hAnsi="Calibri" w:cs="Calibri"/>
        <w:noProof/>
        <w:lang w:bidi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align>left</wp:align>
              </wp:positionH>
              <wp:positionV relativeFrom="paragraph">
                <wp:posOffset>-457200</wp:posOffset>
              </wp:positionV>
              <wp:extent cx="10820400" cy="1040524"/>
              <wp:effectExtent l="0" t="0" r="0" b="7620"/>
              <wp:wrapNone/>
              <wp:docPr id="19" name="Графический объект 17" descr="Изогнутые акцентированные фигуры, которые вместе служат оформлением к заголовку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20400" cy="1040524"/>
                        <a:chOff x="-7144" y="-7144"/>
                        <a:chExt cx="6005513" cy="1924050"/>
                      </a:xfrm>
                    </wpg:grpSpPr>
                    <wps:wsp>
                      <wps:cNvPr id="20" name="Полилиния: фигура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Полилиния: Фигура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Полилиния: Фигура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Полилиния: Фигура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C074CA" id="Графический объект 17" o:spid="_x0000_s1026" alt="Изогнутые акцентированные фигуры, которые вместе служат оформлением к заголовку" style="position:absolute;margin-left:0;margin-top:-36pt;width:852pt;height:81.95pt;z-index:-251657216;mso-position-horizontal:left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">
              <v:shape id="Полилиния: фигура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Полилиния: Фигура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Полилиния: Фигура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<v:fill color2="#4389d7 [1940]" rotate="t" angle="9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Полилиния: Фигура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<v:fill color2="#0075a2 [2405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1712"/>
    <w:multiLevelType w:val="hybridMultilevel"/>
    <w:tmpl w:val="9320CBFA"/>
    <w:lvl w:ilvl="0" w:tplc="EF926EFE">
      <w:start w:val="1"/>
      <w:numFmt w:val="decimal"/>
      <w:lvlText w:val="%1."/>
      <w:lvlJc w:val="left"/>
      <w:pPr>
        <w:ind w:left="3820" w:hanging="310"/>
        <w:jc w:val="left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92D8EAB0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1196E7A8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2A4E72A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FC748220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7E60C4DC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A39AD22E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DA6A8E30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5874D032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1" w15:restartNumberingAfterBreak="0">
    <w:nsid w:val="06B15897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2" w15:restartNumberingAfterBreak="0">
    <w:nsid w:val="07C06F65"/>
    <w:multiLevelType w:val="hybridMultilevel"/>
    <w:tmpl w:val="8598BD2E"/>
    <w:lvl w:ilvl="0" w:tplc="044C4A36">
      <w:start w:val="2"/>
      <w:numFmt w:val="decimal"/>
      <w:lvlText w:val="%1"/>
      <w:lvlJc w:val="left"/>
      <w:pPr>
        <w:ind w:left="749" w:hanging="156"/>
      </w:pPr>
      <w:rPr>
        <w:rFonts w:ascii="Arial" w:eastAsia="Arial" w:hAnsi="Arial" w:hint="default"/>
        <w:b/>
        <w:bCs/>
        <w:spacing w:val="-1"/>
        <w:sz w:val="28"/>
        <w:szCs w:val="28"/>
      </w:rPr>
    </w:lvl>
    <w:lvl w:ilvl="1" w:tplc="7D50E99C">
      <w:start w:val="1"/>
      <w:numFmt w:val="bullet"/>
      <w:lvlText w:val="•"/>
      <w:lvlJc w:val="left"/>
      <w:pPr>
        <w:ind w:left="1420" w:hanging="156"/>
      </w:pPr>
      <w:rPr>
        <w:rFonts w:hint="default"/>
      </w:rPr>
    </w:lvl>
    <w:lvl w:ilvl="2" w:tplc="9BAA61C0">
      <w:start w:val="1"/>
      <w:numFmt w:val="bullet"/>
      <w:lvlText w:val="•"/>
      <w:lvlJc w:val="left"/>
      <w:pPr>
        <w:ind w:left="2090" w:hanging="156"/>
      </w:pPr>
      <w:rPr>
        <w:rFonts w:hint="default"/>
      </w:rPr>
    </w:lvl>
    <w:lvl w:ilvl="3" w:tplc="9A6EF23C">
      <w:start w:val="1"/>
      <w:numFmt w:val="bullet"/>
      <w:lvlText w:val="•"/>
      <w:lvlJc w:val="left"/>
      <w:pPr>
        <w:ind w:left="2760" w:hanging="156"/>
      </w:pPr>
      <w:rPr>
        <w:rFonts w:hint="default"/>
      </w:rPr>
    </w:lvl>
    <w:lvl w:ilvl="4" w:tplc="6E481C44">
      <w:start w:val="1"/>
      <w:numFmt w:val="bullet"/>
      <w:lvlText w:val="•"/>
      <w:lvlJc w:val="left"/>
      <w:pPr>
        <w:ind w:left="3431" w:hanging="156"/>
      </w:pPr>
      <w:rPr>
        <w:rFonts w:hint="default"/>
      </w:rPr>
    </w:lvl>
    <w:lvl w:ilvl="5" w:tplc="C22EE7A6">
      <w:start w:val="1"/>
      <w:numFmt w:val="bullet"/>
      <w:lvlText w:val="•"/>
      <w:lvlJc w:val="left"/>
      <w:pPr>
        <w:ind w:left="4101" w:hanging="156"/>
      </w:pPr>
      <w:rPr>
        <w:rFonts w:hint="default"/>
      </w:rPr>
    </w:lvl>
    <w:lvl w:ilvl="6" w:tplc="6FC8B3BC">
      <w:start w:val="1"/>
      <w:numFmt w:val="bullet"/>
      <w:lvlText w:val="•"/>
      <w:lvlJc w:val="left"/>
      <w:pPr>
        <w:ind w:left="4772" w:hanging="156"/>
      </w:pPr>
      <w:rPr>
        <w:rFonts w:hint="default"/>
      </w:rPr>
    </w:lvl>
    <w:lvl w:ilvl="7" w:tplc="DC9875A8">
      <w:start w:val="1"/>
      <w:numFmt w:val="bullet"/>
      <w:lvlText w:val="•"/>
      <w:lvlJc w:val="left"/>
      <w:pPr>
        <w:ind w:left="5442" w:hanging="156"/>
      </w:pPr>
      <w:rPr>
        <w:rFonts w:hint="default"/>
      </w:rPr>
    </w:lvl>
    <w:lvl w:ilvl="8" w:tplc="46524250">
      <w:start w:val="1"/>
      <w:numFmt w:val="bullet"/>
      <w:lvlText w:val="•"/>
      <w:lvlJc w:val="left"/>
      <w:pPr>
        <w:ind w:left="6113" w:hanging="156"/>
      </w:pPr>
      <w:rPr>
        <w:rFonts w:hint="default"/>
      </w:rPr>
    </w:lvl>
  </w:abstractNum>
  <w:abstractNum w:abstractNumId="3" w15:restartNumberingAfterBreak="0">
    <w:nsid w:val="085F56B2"/>
    <w:multiLevelType w:val="hybridMultilevel"/>
    <w:tmpl w:val="9320CBFA"/>
    <w:lvl w:ilvl="0" w:tplc="EF926EFE">
      <w:start w:val="1"/>
      <w:numFmt w:val="decimal"/>
      <w:lvlText w:val="%1."/>
      <w:lvlJc w:val="left"/>
      <w:pPr>
        <w:ind w:left="3820" w:hanging="310"/>
        <w:jc w:val="left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92D8EAB0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1196E7A8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2A4E72A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FC748220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7E60C4DC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A39AD22E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DA6A8E30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5874D032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4" w15:restartNumberingAfterBreak="0">
    <w:nsid w:val="0A53441F"/>
    <w:multiLevelType w:val="hybridMultilevel"/>
    <w:tmpl w:val="9320CBFA"/>
    <w:lvl w:ilvl="0" w:tplc="EF926EFE">
      <w:start w:val="1"/>
      <w:numFmt w:val="decimal"/>
      <w:lvlText w:val="%1."/>
      <w:lvlJc w:val="left"/>
      <w:pPr>
        <w:ind w:left="3820" w:hanging="310"/>
        <w:jc w:val="left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92D8EAB0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1196E7A8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2A4E72A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FC748220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7E60C4DC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A39AD22E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DA6A8E30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5874D032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5" w15:restartNumberingAfterBreak="0">
    <w:nsid w:val="0B992308"/>
    <w:multiLevelType w:val="hybridMultilevel"/>
    <w:tmpl w:val="3232F73C"/>
    <w:lvl w:ilvl="0" w:tplc="713EF6A8">
      <w:start w:val="1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466A6"/>
    <w:multiLevelType w:val="hybridMultilevel"/>
    <w:tmpl w:val="00A04C30"/>
    <w:lvl w:ilvl="0" w:tplc="1CCC3412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7" w15:restartNumberingAfterBreak="0">
    <w:nsid w:val="0EB1614D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8" w15:restartNumberingAfterBreak="0">
    <w:nsid w:val="18494B2A"/>
    <w:multiLevelType w:val="hybridMultilevel"/>
    <w:tmpl w:val="AAC2734E"/>
    <w:lvl w:ilvl="0" w:tplc="713EF6A8">
      <w:start w:val="1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F290E"/>
    <w:multiLevelType w:val="hybridMultilevel"/>
    <w:tmpl w:val="9320CBFA"/>
    <w:lvl w:ilvl="0" w:tplc="EF926EFE">
      <w:start w:val="1"/>
      <w:numFmt w:val="decimal"/>
      <w:lvlText w:val="%1."/>
      <w:lvlJc w:val="left"/>
      <w:pPr>
        <w:ind w:left="3820" w:hanging="310"/>
        <w:jc w:val="left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92D8EAB0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1196E7A8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2A4E72A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FC748220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7E60C4DC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A39AD22E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DA6A8E30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5874D032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10" w15:restartNumberingAfterBreak="0">
    <w:nsid w:val="1C4B211A"/>
    <w:multiLevelType w:val="hybridMultilevel"/>
    <w:tmpl w:val="0CF44C00"/>
    <w:lvl w:ilvl="0" w:tplc="08E0BFDC">
      <w:start w:val="6"/>
      <w:numFmt w:val="decimal"/>
      <w:lvlText w:val="%1."/>
      <w:lvlJc w:val="left"/>
      <w:pPr>
        <w:ind w:left="41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0" w:hanging="360"/>
      </w:pPr>
    </w:lvl>
    <w:lvl w:ilvl="2" w:tplc="0419001B" w:tentative="1">
      <w:start w:val="1"/>
      <w:numFmt w:val="lowerRoman"/>
      <w:lvlText w:val="%3."/>
      <w:lvlJc w:val="right"/>
      <w:pPr>
        <w:ind w:left="5620" w:hanging="180"/>
      </w:pPr>
    </w:lvl>
    <w:lvl w:ilvl="3" w:tplc="0419000F" w:tentative="1">
      <w:start w:val="1"/>
      <w:numFmt w:val="decimal"/>
      <w:lvlText w:val="%4."/>
      <w:lvlJc w:val="left"/>
      <w:pPr>
        <w:ind w:left="6340" w:hanging="360"/>
      </w:pPr>
    </w:lvl>
    <w:lvl w:ilvl="4" w:tplc="04190019" w:tentative="1">
      <w:start w:val="1"/>
      <w:numFmt w:val="lowerLetter"/>
      <w:lvlText w:val="%5."/>
      <w:lvlJc w:val="left"/>
      <w:pPr>
        <w:ind w:left="7060" w:hanging="360"/>
      </w:pPr>
    </w:lvl>
    <w:lvl w:ilvl="5" w:tplc="0419001B" w:tentative="1">
      <w:start w:val="1"/>
      <w:numFmt w:val="lowerRoman"/>
      <w:lvlText w:val="%6."/>
      <w:lvlJc w:val="right"/>
      <w:pPr>
        <w:ind w:left="7780" w:hanging="180"/>
      </w:pPr>
    </w:lvl>
    <w:lvl w:ilvl="6" w:tplc="0419000F" w:tentative="1">
      <w:start w:val="1"/>
      <w:numFmt w:val="decimal"/>
      <w:lvlText w:val="%7."/>
      <w:lvlJc w:val="left"/>
      <w:pPr>
        <w:ind w:left="8500" w:hanging="360"/>
      </w:pPr>
    </w:lvl>
    <w:lvl w:ilvl="7" w:tplc="04190019" w:tentative="1">
      <w:start w:val="1"/>
      <w:numFmt w:val="lowerLetter"/>
      <w:lvlText w:val="%8."/>
      <w:lvlJc w:val="left"/>
      <w:pPr>
        <w:ind w:left="9220" w:hanging="360"/>
      </w:pPr>
    </w:lvl>
    <w:lvl w:ilvl="8" w:tplc="0419001B" w:tentative="1">
      <w:start w:val="1"/>
      <w:numFmt w:val="lowerRoman"/>
      <w:lvlText w:val="%9."/>
      <w:lvlJc w:val="right"/>
      <w:pPr>
        <w:ind w:left="9940" w:hanging="180"/>
      </w:pPr>
    </w:lvl>
  </w:abstractNum>
  <w:abstractNum w:abstractNumId="11" w15:restartNumberingAfterBreak="0">
    <w:nsid w:val="221A6808"/>
    <w:multiLevelType w:val="hybridMultilevel"/>
    <w:tmpl w:val="2676F750"/>
    <w:lvl w:ilvl="0" w:tplc="48F201C4">
      <w:start w:val="1"/>
      <w:numFmt w:val="decimal"/>
      <w:lvlText w:val="%1."/>
      <w:lvlJc w:val="left"/>
      <w:pPr>
        <w:ind w:left="4180" w:hanging="360"/>
      </w:pPr>
      <w:rPr>
        <w:rFonts w:hint="default"/>
        <w:b w:val="0"/>
        <w:color w:val="CC0000"/>
      </w:rPr>
    </w:lvl>
    <w:lvl w:ilvl="1" w:tplc="04190019" w:tentative="1">
      <w:start w:val="1"/>
      <w:numFmt w:val="lowerLetter"/>
      <w:lvlText w:val="%2."/>
      <w:lvlJc w:val="left"/>
      <w:pPr>
        <w:ind w:left="4900" w:hanging="360"/>
      </w:pPr>
    </w:lvl>
    <w:lvl w:ilvl="2" w:tplc="0419001B" w:tentative="1">
      <w:start w:val="1"/>
      <w:numFmt w:val="lowerRoman"/>
      <w:lvlText w:val="%3."/>
      <w:lvlJc w:val="right"/>
      <w:pPr>
        <w:ind w:left="5620" w:hanging="180"/>
      </w:pPr>
    </w:lvl>
    <w:lvl w:ilvl="3" w:tplc="0419000F" w:tentative="1">
      <w:start w:val="1"/>
      <w:numFmt w:val="decimal"/>
      <w:lvlText w:val="%4."/>
      <w:lvlJc w:val="left"/>
      <w:pPr>
        <w:ind w:left="6340" w:hanging="360"/>
      </w:pPr>
    </w:lvl>
    <w:lvl w:ilvl="4" w:tplc="04190019" w:tentative="1">
      <w:start w:val="1"/>
      <w:numFmt w:val="lowerLetter"/>
      <w:lvlText w:val="%5."/>
      <w:lvlJc w:val="left"/>
      <w:pPr>
        <w:ind w:left="7060" w:hanging="360"/>
      </w:pPr>
    </w:lvl>
    <w:lvl w:ilvl="5" w:tplc="0419001B" w:tentative="1">
      <w:start w:val="1"/>
      <w:numFmt w:val="lowerRoman"/>
      <w:lvlText w:val="%6."/>
      <w:lvlJc w:val="right"/>
      <w:pPr>
        <w:ind w:left="7780" w:hanging="180"/>
      </w:pPr>
    </w:lvl>
    <w:lvl w:ilvl="6" w:tplc="0419000F" w:tentative="1">
      <w:start w:val="1"/>
      <w:numFmt w:val="decimal"/>
      <w:lvlText w:val="%7."/>
      <w:lvlJc w:val="left"/>
      <w:pPr>
        <w:ind w:left="8500" w:hanging="360"/>
      </w:pPr>
    </w:lvl>
    <w:lvl w:ilvl="7" w:tplc="04190019" w:tentative="1">
      <w:start w:val="1"/>
      <w:numFmt w:val="lowerLetter"/>
      <w:lvlText w:val="%8."/>
      <w:lvlJc w:val="left"/>
      <w:pPr>
        <w:ind w:left="9220" w:hanging="360"/>
      </w:pPr>
    </w:lvl>
    <w:lvl w:ilvl="8" w:tplc="0419001B" w:tentative="1">
      <w:start w:val="1"/>
      <w:numFmt w:val="lowerRoman"/>
      <w:lvlText w:val="%9."/>
      <w:lvlJc w:val="right"/>
      <w:pPr>
        <w:ind w:left="9940" w:hanging="180"/>
      </w:pPr>
    </w:lvl>
  </w:abstractNum>
  <w:abstractNum w:abstractNumId="12" w15:restartNumberingAfterBreak="0">
    <w:nsid w:val="2D74072B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13" w15:restartNumberingAfterBreak="0">
    <w:nsid w:val="2FB03E0B"/>
    <w:multiLevelType w:val="hybridMultilevel"/>
    <w:tmpl w:val="FF8AF9A4"/>
    <w:lvl w:ilvl="0" w:tplc="BA48CA68">
      <w:start w:val="1"/>
      <w:numFmt w:val="bullet"/>
      <w:lvlText w:val="•"/>
      <w:lvlJc w:val="left"/>
      <w:pPr>
        <w:ind w:left="878" w:hanging="360"/>
      </w:pPr>
      <w:rPr>
        <w:rFonts w:ascii="Calibri" w:eastAsia="Calibri" w:hAnsi="Calibri" w:hint="default"/>
        <w:w w:val="71"/>
        <w:sz w:val="26"/>
        <w:szCs w:val="26"/>
      </w:rPr>
    </w:lvl>
    <w:lvl w:ilvl="1" w:tplc="713EF6A8">
      <w:start w:val="1"/>
      <w:numFmt w:val="decimal"/>
      <w:lvlText w:val="%2."/>
      <w:lvlJc w:val="left"/>
      <w:pPr>
        <w:ind w:left="3996" w:hanging="310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2" w:tplc="283276D2">
      <w:start w:val="1"/>
      <w:numFmt w:val="bullet"/>
      <w:lvlText w:val="•"/>
      <w:lvlJc w:val="left"/>
      <w:pPr>
        <w:ind w:left="4546" w:hanging="310"/>
      </w:pPr>
      <w:rPr>
        <w:rFonts w:hint="default"/>
      </w:rPr>
    </w:lvl>
    <w:lvl w:ilvl="3" w:tplc="F336051A">
      <w:start w:val="1"/>
      <w:numFmt w:val="bullet"/>
      <w:lvlText w:val="•"/>
      <w:lvlJc w:val="left"/>
      <w:pPr>
        <w:ind w:left="5313" w:hanging="310"/>
      </w:pPr>
      <w:rPr>
        <w:rFonts w:hint="default"/>
      </w:rPr>
    </w:lvl>
    <w:lvl w:ilvl="4" w:tplc="0A1C443A">
      <w:start w:val="1"/>
      <w:numFmt w:val="bullet"/>
      <w:lvlText w:val="•"/>
      <w:lvlJc w:val="left"/>
      <w:pPr>
        <w:ind w:left="6080" w:hanging="310"/>
      </w:pPr>
      <w:rPr>
        <w:rFonts w:hint="default"/>
      </w:rPr>
    </w:lvl>
    <w:lvl w:ilvl="5" w:tplc="DFAA0786">
      <w:start w:val="1"/>
      <w:numFmt w:val="bullet"/>
      <w:lvlText w:val="•"/>
      <w:lvlJc w:val="left"/>
      <w:pPr>
        <w:ind w:left="6846" w:hanging="310"/>
      </w:pPr>
      <w:rPr>
        <w:rFonts w:hint="default"/>
      </w:rPr>
    </w:lvl>
    <w:lvl w:ilvl="6" w:tplc="09685FBC">
      <w:start w:val="1"/>
      <w:numFmt w:val="bullet"/>
      <w:lvlText w:val="•"/>
      <w:lvlJc w:val="left"/>
      <w:pPr>
        <w:ind w:left="7613" w:hanging="310"/>
      </w:pPr>
      <w:rPr>
        <w:rFonts w:hint="default"/>
      </w:rPr>
    </w:lvl>
    <w:lvl w:ilvl="7" w:tplc="2F32F5D4">
      <w:start w:val="1"/>
      <w:numFmt w:val="bullet"/>
      <w:lvlText w:val="•"/>
      <w:lvlJc w:val="left"/>
      <w:pPr>
        <w:ind w:left="8380" w:hanging="310"/>
      </w:pPr>
      <w:rPr>
        <w:rFonts w:hint="default"/>
      </w:rPr>
    </w:lvl>
    <w:lvl w:ilvl="8" w:tplc="4DB6AC78">
      <w:start w:val="1"/>
      <w:numFmt w:val="bullet"/>
      <w:lvlText w:val="•"/>
      <w:lvlJc w:val="left"/>
      <w:pPr>
        <w:ind w:left="9146" w:hanging="310"/>
      </w:pPr>
      <w:rPr>
        <w:rFonts w:hint="default"/>
      </w:rPr>
    </w:lvl>
  </w:abstractNum>
  <w:abstractNum w:abstractNumId="14" w15:restartNumberingAfterBreak="0">
    <w:nsid w:val="31B66217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15" w15:restartNumberingAfterBreak="0">
    <w:nsid w:val="32616FC0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16" w15:restartNumberingAfterBreak="0">
    <w:nsid w:val="395701E7"/>
    <w:multiLevelType w:val="hybridMultilevel"/>
    <w:tmpl w:val="00A04C30"/>
    <w:lvl w:ilvl="0" w:tplc="1CCC3412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17" w15:restartNumberingAfterBreak="0">
    <w:nsid w:val="42E91615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18" w15:restartNumberingAfterBreak="0">
    <w:nsid w:val="47A07AA6"/>
    <w:multiLevelType w:val="hybridMultilevel"/>
    <w:tmpl w:val="00A04C30"/>
    <w:lvl w:ilvl="0" w:tplc="1CCC3412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19" w15:restartNumberingAfterBreak="0">
    <w:nsid w:val="4D726693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20" w15:restartNumberingAfterBreak="0">
    <w:nsid w:val="504C4A26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21" w15:restartNumberingAfterBreak="0">
    <w:nsid w:val="528E5233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22" w15:restartNumberingAfterBreak="0">
    <w:nsid w:val="54C85451"/>
    <w:multiLevelType w:val="hybridMultilevel"/>
    <w:tmpl w:val="00A04C30"/>
    <w:lvl w:ilvl="0" w:tplc="1CCC3412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23" w15:restartNumberingAfterBreak="0">
    <w:nsid w:val="56500B74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24" w15:restartNumberingAfterBreak="0">
    <w:nsid w:val="5BEE0EAD"/>
    <w:multiLevelType w:val="hybridMultilevel"/>
    <w:tmpl w:val="00A04C30"/>
    <w:lvl w:ilvl="0" w:tplc="1CCC3412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25" w15:restartNumberingAfterBreak="0">
    <w:nsid w:val="604212DC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26" w15:restartNumberingAfterBreak="0">
    <w:nsid w:val="61751F9A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27" w15:restartNumberingAfterBreak="0">
    <w:nsid w:val="623E2079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28" w15:restartNumberingAfterBreak="0">
    <w:nsid w:val="65E54AF1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29" w15:restartNumberingAfterBreak="0">
    <w:nsid w:val="671430DE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30" w15:restartNumberingAfterBreak="0">
    <w:nsid w:val="690C3773"/>
    <w:multiLevelType w:val="hybridMultilevel"/>
    <w:tmpl w:val="A5AAF08A"/>
    <w:lvl w:ilvl="0" w:tplc="9056DDEE">
      <w:start w:val="1"/>
      <w:numFmt w:val="decimal"/>
      <w:lvlText w:val="%1."/>
      <w:lvlJc w:val="left"/>
      <w:pPr>
        <w:ind w:left="3820" w:hanging="639"/>
      </w:pPr>
      <w:rPr>
        <w:rFonts w:ascii="Arial" w:eastAsia="Arial" w:hAnsi="Arial" w:hint="default"/>
        <w:b/>
        <w:bCs/>
        <w:color w:val="CC0000"/>
        <w:spacing w:val="-1"/>
        <w:w w:val="99"/>
        <w:sz w:val="28"/>
        <w:szCs w:val="28"/>
      </w:rPr>
    </w:lvl>
    <w:lvl w:ilvl="1" w:tplc="B4049128">
      <w:start w:val="1"/>
      <w:numFmt w:val="bullet"/>
      <w:lvlText w:val="•"/>
      <w:lvlJc w:val="left"/>
      <w:pPr>
        <w:ind w:left="4506" w:hanging="639"/>
      </w:pPr>
      <w:rPr>
        <w:rFonts w:hint="default"/>
      </w:rPr>
    </w:lvl>
    <w:lvl w:ilvl="2" w:tplc="1E7CDEB8">
      <w:start w:val="1"/>
      <w:numFmt w:val="bullet"/>
      <w:lvlText w:val="•"/>
      <w:lvlJc w:val="left"/>
      <w:pPr>
        <w:ind w:left="5192" w:hanging="639"/>
      </w:pPr>
      <w:rPr>
        <w:rFonts w:hint="default"/>
      </w:rPr>
    </w:lvl>
    <w:lvl w:ilvl="3" w:tplc="B6AEDBCA">
      <w:start w:val="1"/>
      <w:numFmt w:val="bullet"/>
      <w:lvlText w:val="•"/>
      <w:lvlJc w:val="left"/>
      <w:pPr>
        <w:ind w:left="5878" w:hanging="639"/>
      </w:pPr>
      <w:rPr>
        <w:rFonts w:hint="default"/>
      </w:rPr>
    </w:lvl>
    <w:lvl w:ilvl="4" w:tplc="92EE1EAC">
      <w:start w:val="1"/>
      <w:numFmt w:val="bullet"/>
      <w:lvlText w:val="•"/>
      <w:lvlJc w:val="left"/>
      <w:pPr>
        <w:ind w:left="6564" w:hanging="639"/>
      </w:pPr>
      <w:rPr>
        <w:rFonts w:hint="default"/>
      </w:rPr>
    </w:lvl>
    <w:lvl w:ilvl="5" w:tplc="0D6425D2">
      <w:start w:val="1"/>
      <w:numFmt w:val="bullet"/>
      <w:lvlText w:val="•"/>
      <w:lvlJc w:val="left"/>
      <w:pPr>
        <w:ind w:left="7250" w:hanging="639"/>
      </w:pPr>
      <w:rPr>
        <w:rFonts w:hint="default"/>
      </w:rPr>
    </w:lvl>
    <w:lvl w:ilvl="6" w:tplc="54C8DEB2">
      <w:start w:val="1"/>
      <w:numFmt w:val="bullet"/>
      <w:lvlText w:val="•"/>
      <w:lvlJc w:val="left"/>
      <w:pPr>
        <w:ind w:left="7936" w:hanging="639"/>
      </w:pPr>
      <w:rPr>
        <w:rFonts w:hint="default"/>
      </w:rPr>
    </w:lvl>
    <w:lvl w:ilvl="7" w:tplc="D91CC7F4">
      <w:start w:val="1"/>
      <w:numFmt w:val="bullet"/>
      <w:lvlText w:val="•"/>
      <w:lvlJc w:val="left"/>
      <w:pPr>
        <w:ind w:left="8622" w:hanging="639"/>
      </w:pPr>
      <w:rPr>
        <w:rFonts w:hint="default"/>
      </w:rPr>
    </w:lvl>
    <w:lvl w:ilvl="8" w:tplc="5D24C5EC">
      <w:start w:val="1"/>
      <w:numFmt w:val="bullet"/>
      <w:lvlText w:val="•"/>
      <w:lvlJc w:val="left"/>
      <w:pPr>
        <w:ind w:left="9308" w:hanging="639"/>
      </w:pPr>
      <w:rPr>
        <w:rFonts w:hint="default"/>
      </w:rPr>
    </w:lvl>
  </w:abstractNum>
  <w:abstractNum w:abstractNumId="31" w15:restartNumberingAfterBreak="0">
    <w:nsid w:val="714C4693"/>
    <w:multiLevelType w:val="hybridMultilevel"/>
    <w:tmpl w:val="EEE6759E"/>
    <w:lvl w:ilvl="0" w:tplc="8982DEF0">
      <w:start w:val="4"/>
      <w:numFmt w:val="decimal"/>
      <w:lvlText w:val="%1."/>
      <w:lvlJc w:val="left"/>
      <w:pPr>
        <w:ind w:left="3780" w:hanging="310"/>
      </w:pPr>
      <w:rPr>
        <w:rFonts w:ascii="Arial" w:eastAsia="Arial" w:hAnsi="Arial" w:hint="default"/>
        <w:b/>
        <w:bCs/>
        <w:spacing w:val="-1"/>
        <w:w w:val="99"/>
        <w:sz w:val="28"/>
        <w:szCs w:val="28"/>
      </w:rPr>
    </w:lvl>
    <w:lvl w:ilvl="1" w:tplc="57386A96">
      <w:start w:val="1"/>
      <w:numFmt w:val="bullet"/>
      <w:lvlText w:val="•"/>
      <w:lvlJc w:val="left"/>
      <w:pPr>
        <w:ind w:left="4470" w:hanging="310"/>
      </w:pPr>
      <w:rPr>
        <w:rFonts w:hint="default"/>
      </w:rPr>
    </w:lvl>
    <w:lvl w:ilvl="2" w:tplc="6ECCFAB0">
      <w:start w:val="1"/>
      <w:numFmt w:val="bullet"/>
      <w:lvlText w:val="•"/>
      <w:lvlJc w:val="left"/>
      <w:pPr>
        <w:ind w:left="5160" w:hanging="310"/>
      </w:pPr>
      <w:rPr>
        <w:rFonts w:hint="default"/>
      </w:rPr>
    </w:lvl>
    <w:lvl w:ilvl="3" w:tplc="BCFEF3F4">
      <w:start w:val="1"/>
      <w:numFmt w:val="bullet"/>
      <w:lvlText w:val="•"/>
      <w:lvlJc w:val="left"/>
      <w:pPr>
        <w:ind w:left="5850" w:hanging="310"/>
      </w:pPr>
      <w:rPr>
        <w:rFonts w:hint="default"/>
      </w:rPr>
    </w:lvl>
    <w:lvl w:ilvl="4" w:tplc="5FD86AC2">
      <w:start w:val="1"/>
      <w:numFmt w:val="bullet"/>
      <w:lvlText w:val="•"/>
      <w:lvlJc w:val="left"/>
      <w:pPr>
        <w:ind w:left="6540" w:hanging="310"/>
      </w:pPr>
      <w:rPr>
        <w:rFonts w:hint="default"/>
      </w:rPr>
    </w:lvl>
    <w:lvl w:ilvl="5" w:tplc="0E448B88">
      <w:start w:val="1"/>
      <w:numFmt w:val="bullet"/>
      <w:lvlText w:val="•"/>
      <w:lvlJc w:val="left"/>
      <w:pPr>
        <w:ind w:left="7230" w:hanging="310"/>
      </w:pPr>
      <w:rPr>
        <w:rFonts w:hint="default"/>
      </w:rPr>
    </w:lvl>
    <w:lvl w:ilvl="6" w:tplc="809C618E">
      <w:start w:val="1"/>
      <w:numFmt w:val="bullet"/>
      <w:lvlText w:val="•"/>
      <w:lvlJc w:val="left"/>
      <w:pPr>
        <w:ind w:left="7920" w:hanging="310"/>
      </w:pPr>
      <w:rPr>
        <w:rFonts w:hint="default"/>
      </w:rPr>
    </w:lvl>
    <w:lvl w:ilvl="7" w:tplc="0C40539C">
      <w:start w:val="1"/>
      <w:numFmt w:val="bullet"/>
      <w:lvlText w:val="•"/>
      <w:lvlJc w:val="left"/>
      <w:pPr>
        <w:ind w:left="8610" w:hanging="310"/>
      </w:pPr>
      <w:rPr>
        <w:rFonts w:hint="default"/>
      </w:rPr>
    </w:lvl>
    <w:lvl w:ilvl="8" w:tplc="0284FDB0">
      <w:start w:val="1"/>
      <w:numFmt w:val="bullet"/>
      <w:lvlText w:val="•"/>
      <w:lvlJc w:val="left"/>
      <w:pPr>
        <w:ind w:left="9300" w:hanging="310"/>
      </w:pPr>
      <w:rPr>
        <w:rFonts w:hint="default"/>
      </w:rPr>
    </w:lvl>
  </w:abstractNum>
  <w:abstractNum w:abstractNumId="32" w15:restartNumberingAfterBreak="0">
    <w:nsid w:val="74C85B01"/>
    <w:multiLevelType w:val="hybridMultilevel"/>
    <w:tmpl w:val="1CC89A86"/>
    <w:lvl w:ilvl="0" w:tplc="997229BE">
      <w:start w:val="3"/>
      <w:numFmt w:val="decimal"/>
      <w:lvlText w:val="%1."/>
      <w:lvlJc w:val="left"/>
      <w:pPr>
        <w:ind w:left="3820" w:hanging="310"/>
      </w:pPr>
      <w:rPr>
        <w:rFonts w:ascii="Arial" w:eastAsia="Arial" w:hAnsi="Arial" w:hint="default"/>
        <w:b/>
        <w:bCs/>
        <w:color w:val="000000" w:themeColor="text1"/>
        <w:spacing w:val="-1"/>
        <w:w w:val="99"/>
        <w:sz w:val="28"/>
        <w:szCs w:val="28"/>
      </w:rPr>
    </w:lvl>
    <w:lvl w:ilvl="1" w:tplc="E6B0A004">
      <w:start w:val="1"/>
      <w:numFmt w:val="bullet"/>
      <w:lvlText w:val="•"/>
      <w:lvlJc w:val="left"/>
      <w:pPr>
        <w:ind w:left="4506" w:hanging="310"/>
      </w:pPr>
      <w:rPr>
        <w:rFonts w:hint="default"/>
      </w:rPr>
    </w:lvl>
    <w:lvl w:ilvl="2" w:tplc="578AD20C">
      <w:start w:val="1"/>
      <w:numFmt w:val="bullet"/>
      <w:lvlText w:val="•"/>
      <w:lvlJc w:val="left"/>
      <w:pPr>
        <w:ind w:left="5192" w:hanging="310"/>
      </w:pPr>
      <w:rPr>
        <w:rFonts w:hint="default"/>
      </w:rPr>
    </w:lvl>
    <w:lvl w:ilvl="3" w:tplc="AC861588">
      <w:start w:val="1"/>
      <w:numFmt w:val="bullet"/>
      <w:lvlText w:val="•"/>
      <w:lvlJc w:val="left"/>
      <w:pPr>
        <w:ind w:left="5878" w:hanging="310"/>
      </w:pPr>
      <w:rPr>
        <w:rFonts w:hint="default"/>
      </w:rPr>
    </w:lvl>
    <w:lvl w:ilvl="4" w:tplc="4BE88786">
      <w:start w:val="1"/>
      <w:numFmt w:val="bullet"/>
      <w:lvlText w:val="•"/>
      <w:lvlJc w:val="left"/>
      <w:pPr>
        <w:ind w:left="6564" w:hanging="310"/>
      </w:pPr>
      <w:rPr>
        <w:rFonts w:hint="default"/>
      </w:rPr>
    </w:lvl>
    <w:lvl w:ilvl="5" w:tplc="B28047E6">
      <w:start w:val="1"/>
      <w:numFmt w:val="bullet"/>
      <w:lvlText w:val="•"/>
      <w:lvlJc w:val="left"/>
      <w:pPr>
        <w:ind w:left="7250" w:hanging="310"/>
      </w:pPr>
      <w:rPr>
        <w:rFonts w:hint="default"/>
      </w:rPr>
    </w:lvl>
    <w:lvl w:ilvl="6" w:tplc="C26AD608">
      <w:start w:val="1"/>
      <w:numFmt w:val="bullet"/>
      <w:lvlText w:val="•"/>
      <w:lvlJc w:val="left"/>
      <w:pPr>
        <w:ind w:left="7936" w:hanging="310"/>
      </w:pPr>
      <w:rPr>
        <w:rFonts w:hint="default"/>
      </w:rPr>
    </w:lvl>
    <w:lvl w:ilvl="7" w:tplc="981CE1C8">
      <w:start w:val="1"/>
      <w:numFmt w:val="bullet"/>
      <w:lvlText w:val="•"/>
      <w:lvlJc w:val="left"/>
      <w:pPr>
        <w:ind w:left="8622" w:hanging="310"/>
      </w:pPr>
      <w:rPr>
        <w:rFonts w:hint="default"/>
      </w:rPr>
    </w:lvl>
    <w:lvl w:ilvl="8" w:tplc="4462DE9E">
      <w:start w:val="1"/>
      <w:numFmt w:val="bullet"/>
      <w:lvlText w:val="•"/>
      <w:lvlJc w:val="left"/>
      <w:pPr>
        <w:ind w:left="9308" w:hanging="310"/>
      </w:pPr>
      <w:rPr>
        <w:rFonts w:hint="default"/>
      </w:rPr>
    </w:lvl>
  </w:abstractNum>
  <w:abstractNum w:abstractNumId="33" w15:restartNumberingAfterBreak="0">
    <w:nsid w:val="76B25ACD"/>
    <w:multiLevelType w:val="hybridMultilevel"/>
    <w:tmpl w:val="ABC67AF0"/>
    <w:lvl w:ilvl="0" w:tplc="6CB03CD8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4" w15:restartNumberingAfterBreak="0">
    <w:nsid w:val="7AD16916"/>
    <w:multiLevelType w:val="hybridMultilevel"/>
    <w:tmpl w:val="0F36C588"/>
    <w:lvl w:ilvl="0" w:tplc="595EE99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0" w:hanging="360"/>
      </w:pPr>
    </w:lvl>
    <w:lvl w:ilvl="2" w:tplc="0419001B" w:tentative="1">
      <w:start w:val="1"/>
      <w:numFmt w:val="lowerRoman"/>
      <w:lvlText w:val="%3."/>
      <w:lvlJc w:val="right"/>
      <w:pPr>
        <w:ind w:left="5620" w:hanging="180"/>
      </w:pPr>
    </w:lvl>
    <w:lvl w:ilvl="3" w:tplc="0419000F" w:tentative="1">
      <w:start w:val="1"/>
      <w:numFmt w:val="decimal"/>
      <w:lvlText w:val="%4."/>
      <w:lvlJc w:val="left"/>
      <w:pPr>
        <w:ind w:left="6340" w:hanging="360"/>
      </w:pPr>
    </w:lvl>
    <w:lvl w:ilvl="4" w:tplc="04190019" w:tentative="1">
      <w:start w:val="1"/>
      <w:numFmt w:val="lowerLetter"/>
      <w:lvlText w:val="%5."/>
      <w:lvlJc w:val="left"/>
      <w:pPr>
        <w:ind w:left="7060" w:hanging="360"/>
      </w:pPr>
    </w:lvl>
    <w:lvl w:ilvl="5" w:tplc="0419001B" w:tentative="1">
      <w:start w:val="1"/>
      <w:numFmt w:val="lowerRoman"/>
      <w:lvlText w:val="%6."/>
      <w:lvlJc w:val="right"/>
      <w:pPr>
        <w:ind w:left="7780" w:hanging="180"/>
      </w:pPr>
    </w:lvl>
    <w:lvl w:ilvl="6" w:tplc="0419000F" w:tentative="1">
      <w:start w:val="1"/>
      <w:numFmt w:val="decimal"/>
      <w:lvlText w:val="%7."/>
      <w:lvlJc w:val="left"/>
      <w:pPr>
        <w:ind w:left="8500" w:hanging="360"/>
      </w:pPr>
    </w:lvl>
    <w:lvl w:ilvl="7" w:tplc="04190019" w:tentative="1">
      <w:start w:val="1"/>
      <w:numFmt w:val="lowerLetter"/>
      <w:lvlText w:val="%8."/>
      <w:lvlJc w:val="left"/>
      <w:pPr>
        <w:ind w:left="9220" w:hanging="360"/>
      </w:pPr>
    </w:lvl>
    <w:lvl w:ilvl="8" w:tplc="0419001B" w:tentative="1">
      <w:start w:val="1"/>
      <w:numFmt w:val="lowerRoman"/>
      <w:lvlText w:val="%9."/>
      <w:lvlJc w:val="right"/>
      <w:pPr>
        <w:ind w:left="9940" w:hanging="18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33"/>
  </w:num>
  <w:num w:numId="5">
    <w:abstractNumId w:val="11"/>
  </w:num>
  <w:num w:numId="6">
    <w:abstractNumId w:val="2"/>
  </w:num>
  <w:num w:numId="7">
    <w:abstractNumId w:val="32"/>
  </w:num>
  <w:num w:numId="8">
    <w:abstractNumId w:val="24"/>
  </w:num>
  <w:num w:numId="9">
    <w:abstractNumId w:val="18"/>
  </w:num>
  <w:num w:numId="10">
    <w:abstractNumId w:val="22"/>
  </w:num>
  <w:num w:numId="11">
    <w:abstractNumId w:val="16"/>
  </w:num>
  <w:num w:numId="12">
    <w:abstractNumId w:val="6"/>
  </w:num>
  <w:num w:numId="13">
    <w:abstractNumId w:val="34"/>
  </w:num>
  <w:num w:numId="14">
    <w:abstractNumId w:val="15"/>
  </w:num>
  <w:num w:numId="15">
    <w:abstractNumId w:val="25"/>
  </w:num>
  <w:num w:numId="16">
    <w:abstractNumId w:val="31"/>
  </w:num>
  <w:num w:numId="17">
    <w:abstractNumId w:val="29"/>
  </w:num>
  <w:num w:numId="18">
    <w:abstractNumId w:val="14"/>
  </w:num>
  <w:num w:numId="19">
    <w:abstractNumId w:val="23"/>
  </w:num>
  <w:num w:numId="20">
    <w:abstractNumId w:val="20"/>
  </w:num>
  <w:num w:numId="21">
    <w:abstractNumId w:val="26"/>
  </w:num>
  <w:num w:numId="22">
    <w:abstractNumId w:val="17"/>
  </w:num>
  <w:num w:numId="23">
    <w:abstractNumId w:val="28"/>
  </w:num>
  <w:num w:numId="24">
    <w:abstractNumId w:val="27"/>
  </w:num>
  <w:num w:numId="25">
    <w:abstractNumId w:val="7"/>
  </w:num>
  <w:num w:numId="26">
    <w:abstractNumId w:val="19"/>
  </w:num>
  <w:num w:numId="27">
    <w:abstractNumId w:val="21"/>
  </w:num>
  <w:num w:numId="28">
    <w:abstractNumId w:val="12"/>
  </w:num>
  <w:num w:numId="29">
    <w:abstractNumId w:val="10"/>
  </w:num>
  <w:num w:numId="30">
    <w:abstractNumId w:val="30"/>
  </w:num>
  <w:num w:numId="31">
    <w:abstractNumId w:val="1"/>
  </w:num>
  <w:num w:numId="32">
    <w:abstractNumId w:val="9"/>
  </w:num>
  <w:num w:numId="33">
    <w:abstractNumId w:val="3"/>
  </w:num>
  <w:num w:numId="34">
    <w:abstractNumId w:val="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3EB"/>
    <w:rsid w:val="000448D3"/>
    <w:rsid w:val="00083BAA"/>
    <w:rsid w:val="000D6476"/>
    <w:rsid w:val="000E25B6"/>
    <w:rsid w:val="001053FF"/>
    <w:rsid w:val="0010680C"/>
    <w:rsid w:val="0011673E"/>
    <w:rsid w:val="00126C69"/>
    <w:rsid w:val="00151684"/>
    <w:rsid w:val="00152B0B"/>
    <w:rsid w:val="00173BD8"/>
    <w:rsid w:val="001766D6"/>
    <w:rsid w:val="00192419"/>
    <w:rsid w:val="001A6FD5"/>
    <w:rsid w:val="001B1CC3"/>
    <w:rsid w:val="001C270D"/>
    <w:rsid w:val="001C4DDB"/>
    <w:rsid w:val="001D0B5A"/>
    <w:rsid w:val="001D442D"/>
    <w:rsid w:val="001E2320"/>
    <w:rsid w:val="001F2E3C"/>
    <w:rsid w:val="00214E28"/>
    <w:rsid w:val="002538CE"/>
    <w:rsid w:val="00271E02"/>
    <w:rsid w:val="00286126"/>
    <w:rsid w:val="002E6BA8"/>
    <w:rsid w:val="00352B81"/>
    <w:rsid w:val="003836D9"/>
    <w:rsid w:val="00394757"/>
    <w:rsid w:val="003A0150"/>
    <w:rsid w:val="003E24DF"/>
    <w:rsid w:val="0041428F"/>
    <w:rsid w:val="00424C1E"/>
    <w:rsid w:val="00456267"/>
    <w:rsid w:val="0046120D"/>
    <w:rsid w:val="00474F63"/>
    <w:rsid w:val="004769A2"/>
    <w:rsid w:val="004A2B0D"/>
    <w:rsid w:val="004B3491"/>
    <w:rsid w:val="005C2210"/>
    <w:rsid w:val="005D63EB"/>
    <w:rsid w:val="006043AC"/>
    <w:rsid w:val="00615018"/>
    <w:rsid w:val="0062123A"/>
    <w:rsid w:val="00646E75"/>
    <w:rsid w:val="006821C1"/>
    <w:rsid w:val="006A5086"/>
    <w:rsid w:val="006F6F10"/>
    <w:rsid w:val="00710353"/>
    <w:rsid w:val="007136F6"/>
    <w:rsid w:val="00783E79"/>
    <w:rsid w:val="007A66D4"/>
    <w:rsid w:val="007B57A2"/>
    <w:rsid w:val="007B5AE8"/>
    <w:rsid w:val="007D3C99"/>
    <w:rsid w:val="007F5192"/>
    <w:rsid w:val="00855927"/>
    <w:rsid w:val="008665F0"/>
    <w:rsid w:val="0098680B"/>
    <w:rsid w:val="009F6646"/>
    <w:rsid w:val="00A26FE7"/>
    <w:rsid w:val="00A540B1"/>
    <w:rsid w:val="00A66B18"/>
    <w:rsid w:val="00A6783B"/>
    <w:rsid w:val="00A71187"/>
    <w:rsid w:val="00A968EB"/>
    <w:rsid w:val="00A96CF8"/>
    <w:rsid w:val="00AA089B"/>
    <w:rsid w:val="00AA5BF1"/>
    <w:rsid w:val="00AE1388"/>
    <w:rsid w:val="00AF3982"/>
    <w:rsid w:val="00B0222C"/>
    <w:rsid w:val="00B50294"/>
    <w:rsid w:val="00B57D6E"/>
    <w:rsid w:val="00C12D46"/>
    <w:rsid w:val="00C701F7"/>
    <w:rsid w:val="00C70786"/>
    <w:rsid w:val="00CB2305"/>
    <w:rsid w:val="00D10958"/>
    <w:rsid w:val="00D66593"/>
    <w:rsid w:val="00DC400F"/>
    <w:rsid w:val="00DE6DA2"/>
    <w:rsid w:val="00DF2D30"/>
    <w:rsid w:val="00E04149"/>
    <w:rsid w:val="00E140DF"/>
    <w:rsid w:val="00E4786A"/>
    <w:rsid w:val="00E55D74"/>
    <w:rsid w:val="00E6540C"/>
    <w:rsid w:val="00E67EFB"/>
    <w:rsid w:val="00E81E2A"/>
    <w:rsid w:val="00E846BA"/>
    <w:rsid w:val="00EE0952"/>
    <w:rsid w:val="00F14C54"/>
    <w:rsid w:val="00F279F7"/>
    <w:rsid w:val="00F8400E"/>
    <w:rsid w:val="00FA0861"/>
    <w:rsid w:val="00FE0F43"/>
    <w:rsid w:val="00FE2006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822AD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3">
    <w:name w:val="Получатель"/>
    <w:basedOn w:val="a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A66B18"/>
    <w:pPr>
      <w:spacing w:before="720"/>
    </w:pPr>
  </w:style>
  <w:style w:type="character" w:customStyle="1" w:styleId="a5">
    <w:name w:val="Приветствие Знак"/>
    <w:basedOn w:val="a0"/>
    <w:link w:val="a4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A6783B"/>
    <w:pPr>
      <w:spacing w:before="480" w:after="960"/>
    </w:pPr>
  </w:style>
  <w:style w:type="character" w:customStyle="1" w:styleId="a8">
    <w:name w:val="Прощание Знак"/>
    <w:basedOn w:val="a0"/>
    <w:link w:val="a6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9">
    <w:name w:val="Подпись Знак"/>
    <w:basedOn w:val="a0"/>
    <w:link w:val="a7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aa">
    <w:name w:val="header"/>
    <w:basedOn w:val="a"/>
    <w:link w:val="ab"/>
    <w:uiPriority w:val="99"/>
    <w:unhideWhenUsed/>
    <w:rsid w:val="003E24DF"/>
    <w:pPr>
      <w:spacing w:after="0"/>
      <w:jc w:val="right"/>
    </w:pPr>
  </w:style>
  <w:style w:type="character" w:customStyle="1" w:styleId="ab">
    <w:name w:val="Верхний колонтитул Знак"/>
    <w:basedOn w:val="a0"/>
    <w:link w:val="aa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1"/>
    <w:semiHidden/>
    <w:rsid w:val="003E24DF"/>
    <w:rPr>
      <w:b/>
      <w:bCs/>
    </w:rPr>
  </w:style>
  <w:style w:type="paragraph" w:customStyle="1" w:styleId="ad">
    <w:name w:val="Контактные данные"/>
    <w:basedOn w:val="a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af2">
    <w:name w:val="Логотип"/>
    <w:basedOn w:val="a"/>
    <w:next w:val="a"/>
    <w:link w:val="af3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af3">
    <w:name w:val="Логотип (знак)"/>
    <w:basedOn w:val="a0"/>
    <w:link w:val="af2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af4">
    <w:name w:val="Body Text"/>
    <w:basedOn w:val="a"/>
    <w:link w:val="af5"/>
    <w:uiPriority w:val="1"/>
    <w:qFormat/>
    <w:rsid w:val="001C4DDB"/>
    <w:pPr>
      <w:widowControl w:val="0"/>
      <w:spacing w:before="158" w:after="0"/>
      <w:ind w:left="3780" w:right="0"/>
    </w:pPr>
    <w:rPr>
      <w:rFonts w:ascii="Arial" w:eastAsia="Arial" w:hAnsi="Arial"/>
      <w:color w:val="auto"/>
      <w:kern w:val="0"/>
      <w:sz w:val="28"/>
      <w:szCs w:val="28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1C4DDB"/>
    <w:rPr>
      <w:rFonts w:ascii="Arial" w:eastAsia="Arial" w:hAnsi="Arial"/>
      <w:sz w:val="28"/>
      <w:szCs w:val="28"/>
      <w:lang w:val="en-US" w:eastAsia="en-US"/>
    </w:rPr>
  </w:style>
  <w:style w:type="paragraph" w:styleId="af6">
    <w:name w:val="List Paragraph"/>
    <w:basedOn w:val="a"/>
    <w:uiPriority w:val="34"/>
    <w:semiHidden/>
    <w:rsid w:val="007136F6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" Type="http://schemas.openxmlformats.org/officeDocument/2006/relationships/settings" Target="setting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41;&#1083;&#1072;&#1085;&#1082;%20&#1087;&#1080;&#1089;&#1100;&#1084;&#1072;%20(&#1089;&#1080;&#1085;&#1080;&#1081;%20&#1091;&#1079;&#1086;&#1088;%20&#1080;&#1079;%20&#1082;&#1088;&#1080;&#1074;&#1099;&#1093;)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2BF28-7E74-4020-A9B3-69959D18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(синий узор из кривых)</Template>
  <TotalTime>0</TotalTime>
  <Pages>19</Pages>
  <Words>1751</Words>
  <Characters>9982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2026-05-21T06:12:00Z</dcterms:created>
  <dcterms:modified xsi:type="dcterms:W3CDTF">2026-05-21T08:18:00Z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